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679" w:rsidRPr="006264FB" w:rsidRDefault="00957679"/>
    <w:p w:rsidR="00957679" w:rsidRPr="006264FB" w:rsidRDefault="00957679"/>
    <w:p w:rsidR="00957679" w:rsidRPr="006264FB" w:rsidRDefault="00957679"/>
    <w:p w:rsidR="00957679" w:rsidRPr="006264FB" w:rsidRDefault="00957679"/>
    <w:p w:rsidR="00957679" w:rsidRPr="006264FB" w:rsidRDefault="00957679"/>
    <w:p w:rsidR="00957679" w:rsidRPr="006264FB" w:rsidRDefault="00957679"/>
    <w:p w:rsidR="00957679" w:rsidRPr="006264FB" w:rsidRDefault="00957679"/>
    <w:p w:rsidR="00957679" w:rsidRPr="006264FB" w:rsidRDefault="00957679"/>
    <w:p w:rsidR="00957679" w:rsidRPr="006264FB" w:rsidRDefault="00957679"/>
    <w:p w:rsidR="00957679" w:rsidRPr="006264FB" w:rsidRDefault="00957679">
      <w:pPr>
        <w:rPr>
          <w:sz w:val="32"/>
          <w:szCs w:val="32"/>
        </w:rPr>
      </w:pPr>
    </w:p>
    <w:p w:rsidR="00957679" w:rsidRPr="006264FB" w:rsidRDefault="00957679" w:rsidP="00464276">
      <w:pPr>
        <w:jc w:val="center"/>
        <w:rPr>
          <w:rFonts w:cs="Tahoma"/>
          <w:b/>
          <w:caps/>
          <w:sz w:val="32"/>
          <w:szCs w:val="32"/>
        </w:rPr>
      </w:pPr>
      <w:r w:rsidRPr="006264FB">
        <w:rPr>
          <w:rFonts w:cs="Tahoma"/>
          <w:b/>
          <w:caps/>
          <w:sz w:val="32"/>
          <w:szCs w:val="32"/>
        </w:rPr>
        <w:t>JAVNI RAZPIS</w:t>
      </w:r>
    </w:p>
    <w:p w:rsidR="00957679" w:rsidRPr="006264FB" w:rsidRDefault="00957679" w:rsidP="00464276">
      <w:pPr>
        <w:jc w:val="center"/>
        <w:rPr>
          <w:rFonts w:cs="Tahoma"/>
          <w:b/>
          <w:caps/>
          <w:sz w:val="32"/>
          <w:szCs w:val="32"/>
        </w:rPr>
      </w:pPr>
      <w:r w:rsidRPr="006264FB">
        <w:rPr>
          <w:rFonts w:cs="Tahoma"/>
          <w:b/>
          <w:caps/>
          <w:sz w:val="32"/>
          <w:szCs w:val="32"/>
        </w:rPr>
        <w:t xml:space="preserve">za sofinanciranje dejavnosti neprofitnih organizacij, društev, združenj, humanitarnih organizacij, ljubiteljskih kulturnih dejavnosti in drugih institucij </w:t>
      </w:r>
    </w:p>
    <w:p w:rsidR="00957679" w:rsidRPr="006264FB" w:rsidRDefault="00957679" w:rsidP="00464276">
      <w:pPr>
        <w:jc w:val="center"/>
        <w:rPr>
          <w:rFonts w:cs="Tahoma"/>
          <w:b/>
          <w:caps/>
          <w:sz w:val="32"/>
          <w:szCs w:val="32"/>
        </w:rPr>
      </w:pPr>
    </w:p>
    <w:p w:rsidR="00957679" w:rsidRPr="006264FB" w:rsidRDefault="00957679" w:rsidP="00464276">
      <w:pPr>
        <w:jc w:val="center"/>
        <w:rPr>
          <w:rFonts w:cs="Tahoma"/>
          <w:b/>
          <w:caps/>
          <w:sz w:val="32"/>
          <w:szCs w:val="32"/>
        </w:rPr>
      </w:pPr>
      <w:r w:rsidRPr="006264FB">
        <w:rPr>
          <w:rFonts w:cs="Tahoma"/>
          <w:b/>
          <w:caps/>
          <w:sz w:val="32"/>
          <w:szCs w:val="32"/>
        </w:rPr>
        <w:t>iz prorač</w:t>
      </w:r>
      <w:r>
        <w:rPr>
          <w:rFonts w:cs="Tahoma"/>
          <w:b/>
          <w:caps/>
          <w:sz w:val="32"/>
          <w:szCs w:val="32"/>
        </w:rPr>
        <w:t>una občine Kobilje za  leto 2015</w:t>
      </w:r>
    </w:p>
    <w:p w:rsidR="00957679" w:rsidRPr="006264FB" w:rsidRDefault="00957679" w:rsidP="00464276">
      <w:pPr>
        <w:jc w:val="center"/>
        <w:rPr>
          <w:rFonts w:cs="Tahoma"/>
          <w:b/>
          <w:caps/>
          <w:sz w:val="32"/>
          <w:szCs w:val="32"/>
        </w:rPr>
      </w:pPr>
    </w:p>
    <w:p w:rsidR="00957679" w:rsidRPr="006264FB" w:rsidRDefault="00957679" w:rsidP="00464276">
      <w:pPr>
        <w:jc w:val="center"/>
        <w:rPr>
          <w:rFonts w:cs="Tahoma"/>
          <w:b/>
          <w:caps/>
          <w:sz w:val="32"/>
          <w:szCs w:val="32"/>
        </w:rPr>
      </w:pPr>
    </w:p>
    <w:p w:rsidR="00957679" w:rsidRPr="006264FB" w:rsidRDefault="00957679" w:rsidP="00464276">
      <w:pPr>
        <w:jc w:val="center"/>
        <w:rPr>
          <w:rFonts w:cs="Tahoma"/>
          <w:b/>
          <w:caps/>
          <w:sz w:val="32"/>
          <w:szCs w:val="32"/>
        </w:rPr>
      </w:pPr>
      <w:r w:rsidRPr="006264FB">
        <w:rPr>
          <w:rFonts w:cs="Tahoma"/>
          <w:b/>
          <w:caps/>
          <w:sz w:val="32"/>
          <w:szCs w:val="32"/>
        </w:rPr>
        <w:t>(RAZPISNA DOKUMENTACIJA)</w:t>
      </w:r>
    </w:p>
    <w:p w:rsidR="00957679" w:rsidRPr="006264FB" w:rsidRDefault="00957679" w:rsidP="00464276">
      <w:pPr>
        <w:pStyle w:val="BodyText"/>
        <w:jc w:val="both"/>
        <w:rPr>
          <w:rFonts w:cs="Tahoma"/>
        </w:rPr>
      </w:pPr>
    </w:p>
    <w:p w:rsidR="00957679" w:rsidRPr="006264FB" w:rsidRDefault="00957679" w:rsidP="00464276">
      <w:pPr>
        <w:pStyle w:val="BodyText"/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464276">
      <w:pPr>
        <w:jc w:val="both"/>
        <w:rPr>
          <w:rFonts w:cs="Tahoma"/>
        </w:rPr>
      </w:pPr>
    </w:p>
    <w:p w:rsidR="00957679" w:rsidRPr="006264FB" w:rsidRDefault="00957679" w:rsidP="00303B3F">
      <w:pPr>
        <w:jc w:val="center"/>
        <w:rPr>
          <w:b/>
        </w:rPr>
        <w:sectPr w:rsidR="00957679" w:rsidRPr="006264FB" w:rsidSect="00BE326B">
          <w:headerReference w:type="default" r:id="rId7"/>
          <w:footerReference w:type="default" r:id="rId8"/>
          <w:pgSz w:w="11906" w:h="16838"/>
          <w:pgMar w:top="1417" w:right="1417" w:bottom="1417" w:left="1417" w:header="360" w:footer="708" w:gutter="0"/>
          <w:cols w:space="708"/>
          <w:docGrid w:linePitch="360"/>
        </w:sectPr>
      </w:pPr>
      <w:r>
        <w:rPr>
          <w:b/>
        </w:rPr>
        <w:t>MAREC 2015</w:t>
      </w:r>
    </w:p>
    <w:p w:rsidR="00957679" w:rsidRPr="006264FB" w:rsidRDefault="00957679" w:rsidP="002422D3">
      <w:pPr>
        <w:pStyle w:val="BodyText2"/>
        <w:rPr>
          <w:rFonts w:ascii="Times New Roman" w:hAnsi="Times New Roman"/>
          <w:sz w:val="24"/>
          <w:szCs w:val="24"/>
        </w:rPr>
      </w:pPr>
      <w:r w:rsidRPr="006264FB">
        <w:rPr>
          <w:rFonts w:ascii="Times New Roman" w:hAnsi="Times New Roman"/>
          <w:sz w:val="24"/>
          <w:szCs w:val="24"/>
        </w:rPr>
        <w:t>Na podlagi  Odloka o Prora</w:t>
      </w:r>
      <w:r>
        <w:rPr>
          <w:rFonts w:ascii="Times New Roman" w:hAnsi="Times New Roman"/>
          <w:sz w:val="24"/>
          <w:szCs w:val="24"/>
        </w:rPr>
        <w:t>čunu Občine Kobilje za leto 2015</w:t>
      </w:r>
      <w:r w:rsidRPr="006264FB">
        <w:rPr>
          <w:rFonts w:ascii="Times New Roman" w:hAnsi="Times New Roman"/>
          <w:sz w:val="24"/>
          <w:szCs w:val="24"/>
        </w:rPr>
        <w:t xml:space="preserve"> (</w:t>
      </w:r>
      <w:r w:rsidRPr="00621FFB">
        <w:rPr>
          <w:rFonts w:ascii="Times New Roman" w:hAnsi="Times New Roman"/>
          <w:sz w:val="24"/>
          <w:szCs w:val="24"/>
        </w:rPr>
        <w:t>Uradno glasilo slovenskih občin, št. 12/2015</w:t>
      </w:r>
      <w:r w:rsidRPr="006264FB">
        <w:rPr>
          <w:rFonts w:ascii="Times New Roman" w:hAnsi="Times New Roman"/>
          <w:sz w:val="24"/>
          <w:szCs w:val="24"/>
        </w:rPr>
        <w:t>) in  Pravilnik o sofinanciranju dejavnosti neprofitnih organizacij, društev, združenj, humanitarnih organizacij, ljubiteljskih kulturnih dejavnosti in drugih institucij  (Uradno glasilo slovenskih občin, št. 15/2013), župan Občine Kobilje objavlja</w:t>
      </w:r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2422D3">
      <w:pPr>
        <w:jc w:val="center"/>
        <w:rPr>
          <w:rFonts w:cs="Tahoma"/>
          <w:b/>
        </w:rPr>
      </w:pPr>
      <w:r w:rsidRPr="006264FB">
        <w:rPr>
          <w:rFonts w:cs="Tahoma"/>
          <w:b/>
        </w:rPr>
        <w:t>JAVNI RAZPIS</w:t>
      </w:r>
    </w:p>
    <w:p w:rsidR="00957679" w:rsidRPr="006264FB" w:rsidRDefault="00957679" w:rsidP="002422D3">
      <w:pPr>
        <w:jc w:val="center"/>
        <w:rPr>
          <w:rFonts w:cs="Tahoma"/>
          <w:b/>
        </w:rPr>
      </w:pPr>
      <w:r w:rsidRPr="006264FB">
        <w:rPr>
          <w:rFonts w:cs="Tahoma"/>
          <w:b/>
        </w:rPr>
        <w:t>za sofinanciranje dejavnosti neprofitnih organizacij, društev, združenj, humanitarnih organizacij, ljubiteljskih kulturnih dejavnosti in drugih institucij iz prora</w:t>
      </w:r>
      <w:r>
        <w:rPr>
          <w:rFonts w:cs="Tahoma"/>
          <w:b/>
        </w:rPr>
        <w:t>čuna občine Kobilje za leto 2015</w:t>
      </w:r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1E0002">
      <w:pPr>
        <w:tabs>
          <w:tab w:val="left" w:pos="360"/>
        </w:tabs>
        <w:ind w:left="360" w:hanging="360"/>
        <w:jc w:val="both"/>
        <w:rPr>
          <w:rFonts w:cs="Tahoma"/>
        </w:rPr>
      </w:pPr>
      <w:r w:rsidRPr="006264FB">
        <w:rPr>
          <w:rFonts w:cs="Tahoma"/>
        </w:rPr>
        <w:t>1. Predmet razpisa je sofinanciranje letnih programov in projektov z vsebinami, ki vzpodbujajo lokalno prebivalstvo k izvajanju aktivnosti lokalnega in širšega pomena, na najrazličnejših področjih dejavnosti neprofitnih organizacij, društev, združenj, ljubiteljskih kulturnih in humanitarnih društev in drugih institucij.</w:t>
      </w:r>
    </w:p>
    <w:p w:rsidR="00957679" w:rsidRPr="006264FB" w:rsidRDefault="00957679" w:rsidP="001E0002">
      <w:pPr>
        <w:jc w:val="both"/>
        <w:rPr>
          <w:rFonts w:cs="Tahoma"/>
        </w:rPr>
      </w:pPr>
    </w:p>
    <w:p w:rsidR="00957679" w:rsidRPr="006264FB" w:rsidRDefault="00957679" w:rsidP="001E0002">
      <w:pPr>
        <w:ind w:left="360"/>
        <w:jc w:val="both"/>
        <w:rPr>
          <w:rFonts w:cs="Tahoma"/>
        </w:rPr>
      </w:pPr>
      <w:r w:rsidRPr="006264FB">
        <w:rPr>
          <w:rFonts w:cs="Tahoma"/>
        </w:rPr>
        <w:t>Do sredstev po tem razpisu so upravičene tudi fizične osebe s statusom samostojnega kulturnega delavca, vendar le za sodelovanje na občinskih prireditvah in samostojnih projektih, ki pomenijo bistveno popestritev kulturne dejavnosti v občini. Sredstva za ta namen so v proračunu rezervirana na posebni postavki.</w:t>
      </w:r>
    </w:p>
    <w:p w:rsidR="00957679" w:rsidRPr="006264FB" w:rsidRDefault="00957679" w:rsidP="001E0002">
      <w:pPr>
        <w:jc w:val="both"/>
        <w:rPr>
          <w:rFonts w:cs="Tahoma"/>
        </w:rPr>
      </w:pPr>
    </w:p>
    <w:p w:rsidR="00957679" w:rsidRPr="006264FB" w:rsidRDefault="00957679" w:rsidP="001E0002">
      <w:pPr>
        <w:ind w:left="360"/>
        <w:jc w:val="both"/>
        <w:rPr>
          <w:rFonts w:cs="Tahoma"/>
        </w:rPr>
      </w:pPr>
      <w:r w:rsidRPr="006264FB">
        <w:rPr>
          <w:rFonts w:cs="Tahoma"/>
        </w:rPr>
        <w:t>Sredstva za investicije niso predmet tega razpisa. Ampak jih društva predvidijo in posredujejo v pisni obliki na občinsko upravo in v soglasje Občinskemu svetu občine Kobilje.</w:t>
      </w:r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1E0002">
      <w:pPr>
        <w:tabs>
          <w:tab w:val="left" w:pos="360"/>
        </w:tabs>
        <w:ind w:left="360" w:hanging="360"/>
        <w:rPr>
          <w:rFonts w:cs="Tahoma"/>
        </w:rPr>
      </w:pPr>
      <w:r w:rsidRPr="006264FB">
        <w:rPr>
          <w:rFonts w:cs="Tahoma"/>
        </w:rPr>
        <w:t xml:space="preserve">2. </w:t>
      </w:r>
      <w:r w:rsidRPr="006264FB">
        <w:rPr>
          <w:rFonts w:cs="Tahoma"/>
        </w:rPr>
        <w:tab/>
        <w:t>Upravičenci do finančnih sredstev po tem pravilniku so izvajalci, navedeni v prejšnjem členu, ki: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so registrirani po zakonu o društvih in imajo sedež v občini Kobilje,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so registrirani po zakonu o društvih in imajo sedež enote delovanja društva v občini Kobilje,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imajo urejeno evidenco o članstvu, in ostalo dokumentacijo, kot jo določa zakonodaja,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imajo urejeno evidenco o plačani članarini oz. podajo izjavo, da društvo nima članarine,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imajo zagotovljene materialne, kadrovske in osnovne pogoje za realizacijo načrtovanih programov,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je njihova dejavnost neprofitna,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pristojnim občinskim organom redno dostavljajo letna in medletna poročila o realizaciji programov,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program izvajajo v Občini Kobilje oz. izven v primeru gostovanja in za isti program niso sofinancirani iz proračuna Občine Kobilje,</w:t>
      </w:r>
    </w:p>
    <w:p w:rsidR="00957679" w:rsidRPr="006264FB" w:rsidRDefault="00957679" w:rsidP="001E0002">
      <w:pPr>
        <w:numPr>
          <w:ilvl w:val="0"/>
          <w:numId w:val="3"/>
        </w:numPr>
        <w:rPr>
          <w:rFonts w:cs="Tahoma"/>
        </w:rPr>
      </w:pPr>
      <w:r w:rsidRPr="006264FB">
        <w:rPr>
          <w:rFonts w:cs="Tahoma"/>
        </w:rPr>
        <w:t>poslujejo v skladu z zakonskimi predpisi in statutom.</w:t>
      </w:r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E401BF">
      <w:pPr>
        <w:tabs>
          <w:tab w:val="left" w:pos="360"/>
        </w:tabs>
        <w:ind w:left="360" w:hanging="360"/>
        <w:rPr>
          <w:rFonts w:cs="Tahoma"/>
        </w:rPr>
      </w:pPr>
      <w:r w:rsidRPr="006264FB">
        <w:rPr>
          <w:rFonts w:cs="Tahoma"/>
        </w:rPr>
        <w:t xml:space="preserve">3. </w:t>
      </w:r>
      <w:r>
        <w:rPr>
          <w:rFonts w:cs="Tahoma"/>
        </w:rPr>
        <w:tab/>
      </w:r>
      <w:r w:rsidRPr="006264FB">
        <w:rPr>
          <w:rFonts w:cs="Tahoma"/>
        </w:rPr>
        <w:t xml:space="preserve">Višina razpoložljivih sredstev je  </w:t>
      </w:r>
      <w:r>
        <w:rPr>
          <w:rFonts w:cs="Tahoma"/>
          <w:b/>
          <w:color w:val="000000"/>
        </w:rPr>
        <w:t>22</w:t>
      </w:r>
      <w:r w:rsidRPr="006264FB">
        <w:rPr>
          <w:rFonts w:cs="Tahoma"/>
          <w:b/>
          <w:color w:val="000000"/>
        </w:rPr>
        <w:t>.</w:t>
      </w:r>
      <w:r>
        <w:rPr>
          <w:rFonts w:cs="Tahoma"/>
          <w:b/>
          <w:color w:val="000000"/>
        </w:rPr>
        <w:t>5</w:t>
      </w:r>
      <w:r w:rsidRPr="006264FB">
        <w:rPr>
          <w:rFonts w:cs="Tahoma"/>
          <w:b/>
          <w:color w:val="000000"/>
        </w:rPr>
        <w:t>00,00 €</w:t>
      </w:r>
      <w:r w:rsidRPr="006264FB">
        <w:rPr>
          <w:rFonts w:cs="Tahoma"/>
        </w:rPr>
        <w:t>.  Sredstva morajo</w:t>
      </w:r>
      <w:r>
        <w:rPr>
          <w:rFonts w:cs="Tahoma"/>
        </w:rPr>
        <w:t xml:space="preserve"> biti porabljena do 31. 12. 2015</w:t>
      </w:r>
      <w:r w:rsidRPr="006264FB">
        <w:rPr>
          <w:rFonts w:cs="Tahoma"/>
        </w:rPr>
        <w:t>.</w:t>
      </w:r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Default="00957679" w:rsidP="00E401BF">
      <w:pPr>
        <w:tabs>
          <w:tab w:val="left" w:pos="360"/>
        </w:tabs>
        <w:ind w:left="360" w:hanging="360"/>
        <w:jc w:val="both"/>
        <w:rPr>
          <w:rFonts w:cs="Times New Roman"/>
        </w:rPr>
      </w:pPr>
      <w:r w:rsidRPr="006264FB">
        <w:rPr>
          <w:rFonts w:cs="Tahoma"/>
        </w:rPr>
        <w:t xml:space="preserve">4. </w:t>
      </w:r>
      <w:r>
        <w:rPr>
          <w:rFonts w:cs="Tahoma"/>
        </w:rPr>
        <w:tab/>
      </w:r>
      <w:r w:rsidRPr="006264FB">
        <w:rPr>
          <w:rFonts w:cs="Tahoma"/>
        </w:rPr>
        <w:t xml:space="preserve">Razpisna dokumentacija je objavljena na spletnem naslovu: </w:t>
      </w:r>
      <w:hyperlink r:id="rId9" w:history="1">
        <w:r w:rsidRPr="006264FB">
          <w:rPr>
            <w:rStyle w:val="Hyperlink"/>
          </w:rPr>
          <w:t>www.kobilje.si</w:t>
        </w:r>
      </w:hyperlink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2422D3">
      <w:pPr>
        <w:jc w:val="both"/>
        <w:rPr>
          <w:rFonts w:cs="Tahoma"/>
        </w:rPr>
      </w:pPr>
      <w:r w:rsidRPr="006264FB">
        <w:rPr>
          <w:rFonts w:cs="Tahoma"/>
        </w:rPr>
        <w:t>5. Kriteriji za ocenjevanje</w:t>
      </w:r>
    </w:p>
    <w:p w:rsidR="00957679" w:rsidRPr="006264FB" w:rsidRDefault="00957679" w:rsidP="006264FB">
      <w:pPr>
        <w:rPr>
          <w:b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928"/>
      </w:tblGrid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tabs>
                <w:tab w:val="right" w:pos="8430"/>
              </w:tabs>
              <w:spacing w:before="0" w:beforeAutospacing="0" w:after="0" w:afterAutospacing="0"/>
              <w:ind w:left="360" w:hanging="360"/>
              <w:rPr>
                <w:b/>
                <w:i/>
              </w:rPr>
            </w:pPr>
            <w:r w:rsidRPr="004C5A91">
              <w:rPr>
                <w:b/>
                <w:i/>
              </w:rPr>
              <w:t xml:space="preserve">1. Vsak posamični dogodek, ki je odprt za javnost </w:t>
            </w:r>
          </w:p>
        </w:tc>
      </w:tr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30 točk za do 100 udeležencev</w:t>
            </w:r>
          </w:p>
        </w:tc>
      </w:tr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50 točk za 101 – 500 udeležencev</w:t>
            </w:r>
          </w:p>
        </w:tc>
      </w:tr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100 točk več 500 udeležencev</w:t>
            </w:r>
          </w:p>
        </w:tc>
      </w:tr>
    </w:tbl>
    <w:p w:rsidR="00957679" w:rsidRPr="004C5A91" w:rsidRDefault="00957679" w:rsidP="006264FB">
      <w:pPr>
        <w:tabs>
          <w:tab w:val="right" w:pos="6300"/>
        </w:tabs>
        <w:rPr>
          <w:i/>
          <w:u w:val="single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928"/>
      </w:tblGrid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 w:hanging="360"/>
              <w:rPr>
                <w:b/>
                <w:i/>
              </w:rPr>
            </w:pPr>
            <w:r w:rsidRPr="004C5A91">
              <w:rPr>
                <w:b/>
                <w:i/>
              </w:rPr>
              <w:t>2. Tradicionalnost dogodka:</w:t>
            </w:r>
          </w:p>
        </w:tc>
      </w:tr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 xml:space="preserve">· 5 točk </w:t>
            </w:r>
          </w:p>
        </w:tc>
      </w:tr>
    </w:tbl>
    <w:p w:rsidR="00957679" w:rsidRPr="004C5A91" w:rsidRDefault="00957679" w:rsidP="006264FB">
      <w:pPr>
        <w:tabs>
          <w:tab w:val="right" w:pos="6300"/>
        </w:tabs>
        <w:rPr>
          <w:i/>
          <w:u w:val="single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928"/>
      </w:tblGrid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 w:hanging="360"/>
              <w:rPr>
                <w:b/>
                <w:i/>
              </w:rPr>
            </w:pPr>
            <w:r w:rsidRPr="004C5A91">
              <w:rPr>
                <w:b/>
                <w:i/>
              </w:rPr>
              <w:t>3. Udeležba na tekmovanju ali ligi regionalne narave odraslih članov društva</w:t>
            </w:r>
          </w:p>
        </w:tc>
      </w:tr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10 točk za vsak posamični dogodek</w:t>
            </w:r>
          </w:p>
        </w:tc>
      </w:tr>
    </w:tbl>
    <w:p w:rsidR="00957679" w:rsidRPr="004C5A91" w:rsidRDefault="00957679" w:rsidP="006264FB">
      <w:pPr>
        <w:tabs>
          <w:tab w:val="right" w:pos="6300"/>
        </w:tabs>
        <w:rPr>
          <w:i/>
          <w:u w:val="single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928"/>
      </w:tblGrid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 w:hanging="360"/>
              <w:rPr>
                <w:b/>
                <w:i/>
              </w:rPr>
            </w:pPr>
            <w:r w:rsidRPr="004C5A91">
              <w:rPr>
                <w:b/>
                <w:i/>
              </w:rPr>
              <w:t xml:space="preserve">4. Aktivno delovanje podmladka društva </w:t>
            </w:r>
          </w:p>
        </w:tc>
      </w:tr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100 točk za aktivno delovanje podmladka društva</w:t>
            </w:r>
          </w:p>
        </w:tc>
      </w:tr>
      <w:tr w:rsidR="00957679" w:rsidRPr="004C5A91" w:rsidTr="006264FB">
        <w:tc>
          <w:tcPr>
            <w:tcW w:w="89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2 točki za vsakega sodelujočega otroka do 18 let (potrebno voditi evidenco)</w:t>
            </w:r>
          </w:p>
        </w:tc>
      </w:tr>
    </w:tbl>
    <w:p w:rsidR="00957679" w:rsidRPr="004C5A91" w:rsidRDefault="00957679" w:rsidP="006264FB">
      <w:pPr>
        <w:tabs>
          <w:tab w:val="right" w:pos="6300"/>
        </w:tabs>
        <w:rPr>
          <w:i/>
          <w:u w:val="single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820"/>
      </w:tblGrid>
      <w:tr w:rsidR="00957679" w:rsidRPr="004C5A91" w:rsidTr="006264FB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 w:hanging="360"/>
              <w:rPr>
                <w:b/>
                <w:i/>
              </w:rPr>
            </w:pPr>
            <w:r w:rsidRPr="004C5A91">
              <w:rPr>
                <w:b/>
                <w:i/>
              </w:rPr>
              <w:t xml:space="preserve">5. Aktivno delovanje veteranske sekcije društva </w:t>
            </w:r>
          </w:p>
        </w:tc>
      </w:tr>
      <w:tr w:rsidR="00957679" w:rsidRPr="004C5A91" w:rsidTr="006264FB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60 točk za aktivno veteransko sekcijo</w:t>
            </w:r>
          </w:p>
        </w:tc>
      </w:tr>
    </w:tbl>
    <w:p w:rsidR="00957679" w:rsidRPr="004C5A91" w:rsidRDefault="00957679" w:rsidP="006264FB">
      <w:pPr>
        <w:tabs>
          <w:tab w:val="right" w:pos="6300"/>
        </w:tabs>
        <w:rPr>
          <w:i/>
          <w:u w:val="single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820"/>
      </w:tblGrid>
      <w:tr w:rsidR="00957679" w:rsidRPr="004C5A91" w:rsidTr="006264FB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 w:hanging="360"/>
              <w:jc w:val="both"/>
              <w:rPr>
                <w:b/>
                <w:i/>
              </w:rPr>
            </w:pPr>
            <w:r w:rsidRPr="004C5A91">
              <w:rPr>
                <w:b/>
                <w:i/>
              </w:rPr>
              <w:t>6.  Objekti na območju občine Kobilje, ki se pretežno uporabljajo v javnem interesu sta gasilski dom in športni park, za vzdrževanje in obratovalne stroške teh objektov se dodeli 150 točk.</w:t>
            </w:r>
          </w:p>
        </w:tc>
      </w:tr>
      <w:tr w:rsidR="00957679" w:rsidRPr="004C5A91" w:rsidTr="006264FB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/>
              <w:jc w:val="both"/>
              <w:rPr>
                <w:b/>
                <w:i/>
              </w:rPr>
            </w:pPr>
            <w:r w:rsidRPr="004C5A91">
              <w:rPr>
                <w:b/>
                <w:i/>
              </w:rPr>
              <w:t>Objekt, ki se deloma uporablja v javnem interesu je lovski dom, za vzdrževanje in obratovalne stroške tega objekta se dodeli 50 točk</w:t>
            </w:r>
          </w:p>
        </w:tc>
      </w:tr>
    </w:tbl>
    <w:p w:rsidR="00957679" w:rsidRPr="004C5A91" w:rsidRDefault="00957679" w:rsidP="006264FB">
      <w:pPr>
        <w:tabs>
          <w:tab w:val="right" w:pos="6300"/>
        </w:tabs>
        <w:rPr>
          <w:i/>
          <w:u w:val="single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820"/>
      </w:tblGrid>
      <w:tr w:rsidR="00957679" w:rsidRPr="004C5A91" w:rsidTr="006264FB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 w:hanging="360"/>
              <w:rPr>
                <w:b/>
                <w:i/>
              </w:rPr>
            </w:pPr>
            <w:r w:rsidRPr="004C5A91">
              <w:rPr>
                <w:b/>
                <w:i/>
              </w:rPr>
              <w:t xml:space="preserve">7. Mednarodno sodelovanje </w:t>
            </w:r>
          </w:p>
        </w:tc>
      </w:tr>
      <w:tr w:rsidR="00957679" w:rsidRPr="004C5A91" w:rsidTr="006264FB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426" w:hanging="284"/>
              <w:rPr>
                <w:i/>
              </w:rPr>
            </w:pPr>
            <w:r w:rsidRPr="004C5A91">
              <w:rPr>
                <w:i/>
              </w:rPr>
              <w:t>· 50 točk</w:t>
            </w:r>
          </w:p>
        </w:tc>
      </w:tr>
    </w:tbl>
    <w:p w:rsidR="00957679" w:rsidRPr="004C5A91" w:rsidRDefault="00957679" w:rsidP="006264FB">
      <w:pPr>
        <w:tabs>
          <w:tab w:val="right" w:pos="6300"/>
        </w:tabs>
        <w:rPr>
          <w:i/>
          <w:u w:val="single"/>
        </w:rPr>
      </w:pPr>
    </w:p>
    <w:tbl>
      <w:tblPr>
        <w:tblW w:w="0" w:type="auto"/>
        <w:tblInd w:w="288" w:type="dxa"/>
        <w:tblCellMar>
          <w:left w:w="0" w:type="dxa"/>
          <w:right w:w="0" w:type="dxa"/>
        </w:tblCellMar>
        <w:tblLook w:val="0000"/>
      </w:tblPr>
      <w:tblGrid>
        <w:gridCol w:w="8820"/>
      </w:tblGrid>
      <w:tr w:rsidR="00957679" w:rsidRPr="004C5A91" w:rsidTr="006264FB"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C5A91" w:rsidRDefault="00957679" w:rsidP="006264FB">
            <w:pPr>
              <w:pStyle w:val="msolistparagraph0"/>
              <w:spacing w:before="0" w:beforeAutospacing="0" w:after="0" w:afterAutospacing="0"/>
              <w:ind w:left="360" w:hanging="360"/>
              <w:jc w:val="both"/>
              <w:rPr>
                <w:b/>
                <w:i/>
              </w:rPr>
            </w:pPr>
            <w:r w:rsidRPr="004C5A91">
              <w:rPr>
                <w:b/>
                <w:i/>
              </w:rPr>
              <w:t>8.   Dodatne točke se podelijo glede na uspešnost društva pri pridobivanju sredstev iz ne-občinskih virov v prejšnjem letu in sicer po formuli 1 točka na pridobljenih 100 EUR (v dodatna sredstva se ne štejejo članarine in javna sredstva, ki jih društva dobivajo na podlagi podeljenega javnega pooblastila (npr. požarna taksa, koncesija za divjad...))</w:t>
            </w:r>
          </w:p>
        </w:tc>
      </w:tr>
    </w:tbl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CE59A9">
      <w:pPr>
        <w:ind w:left="284" w:hanging="284"/>
        <w:jc w:val="both"/>
        <w:rPr>
          <w:rFonts w:cs="Tahoma"/>
          <w:b/>
          <w:iCs/>
          <w:color w:val="000000"/>
        </w:rPr>
      </w:pPr>
      <w:r w:rsidRPr="006264FB">
        <w:rPr>
          <w:rFonts w:cs="Tahoma"/>
        </w:rPr>
        <w:t>6. Prijavo se dostavijo na naslov:  Občina Kobilje, Kobilje</w:t>
      </w:r>
      <w:r>
        <w:rPr>
          <w:rFonts w:cs="Tahoma"/>
        </w:rPr>
        <w:t xml:space="preserve"> 56, 9227 Kobilje, s pripisom "P</w:t>
      </w:r>
      <w:r w:rsidRPr="006264FB">
        <w:rPr>
          <w:rFonts w:cs="Tahoma"/>
        </w:rPr>
        <w:t>rijava na razpis za sofinanciranje dejavnosti neprofitnih organizacij, društev, združenj, humanitarnih organizacij, ljubiteljskih kulturnih dejavnosti in drugih institucij iz proračuna občin</w:t>
      </w:r>
      <w:r>
        <w:rPr>
          <w:rFonts w:cs="Tahoma"/>
        </w:rPr>
        <w:t>e Kobilje za  leto 2015</w:t>
      </w:r>
      <w:r w:rsidRPr="006264FB">
        <w:rPr>
          <w:rFonts w:cs="Tahoma"/>
        </w:rPr>
        <w:t xml:space="preserve">« </w:t>
      </w:r>
      <w:r>
        <w:rPr>
          <w:rFonts w:cs="Tahoma"/>
          <w:b/>
          <w:iCs/>
        </w:rPr>
        <w:t xml:space="preserve"> do 10</w:t>
      </w:r>
      <w:r w:rsidRPr="003479BF">
        <w:rPr>
          <w:rFonts w:cs="Tahoma"/>
          <w:b/>
          <w:iCs/>
        </w:rPr>
        <w:t>. 0</w:t>
      </w:r>
      <w:r>
        <w:rPr>
          <w:rFonts w:cs="Tahoma"/>
          <w:b/>
          <w:iCs/>
        </w:rPr>
        <w:t>4. 2015</w:t>
      </w:r>
      <w:r w:rsidRPr="003479BF">
        <w:rPr>
          <w:rFonts w:cs="Tahoma"/>
          <w:b/>
          <w:iCs/>
        </w:rPr>
        <w:t xml:space="preserve"> do 12.00 ure</w:t>
      </w:r>
      <w:r w:rsidRPr="006264FB">
        <w:rPr>
          <w:rFonts w:cs="Tahoma"/>
          <w:b/>
          <w:iCs/>
          <w:color w:val="000000"/>
        </w:rPr>
        <w:t xml:space="preserve"> </w:t>
      </w:r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2422D3">
      <w:pPr>
        <w:jc w:val="both"/>
        <w:rPr>
          <w:rFonts w:cs="Tahoma"/>
        </w:rPr>
      </w:pPr>
      <w:r>
        <w:rPr>
          <w:rFonts w:cs="Tahoma"/>
        </w:rPr>
        <w:t>Datum: 10. 03. 2015</w:t>
      </w:r>
    </w:p>
    <w:p w:rsidR="00957679" w:rsidRPr="006264FB" w:rsidRDefault="00957679" w:rsidP="006264FB">
      <w:pPr>
        <w:jc w:val="both"/>
        <w:rPr>
          <w:rFonts w:cs="Tahoma"/>
        </w:rPr>
      </w:pPr>
      <w:r w:rsidRPr="006264FB">
        <w:rPr>
          <w:rFonts w:cs="Tahoma"/>
        </w:rPr>
        <w:t xml:space="preserve">Številka: </w:t>
      </w:r>
      <w:r>
        <w:rPr>
          <w:rFonts w:cs="Tahoma"/>
          <w:b/>
        </w:rPr>
        <w:t>167</w:t>
      </w:r>
      <w:r w:rsidRPr="00500798">
        <w:rPr>
          <w:rFonts w:cs="Tahoma"/>
          <w:b/>
        </w:rPr>
        <w:t>-0001/201</w:t>
      </w:r>
      <w:r>
        <w:rPr>
          <w:rFonts w:cs="Tahoma"/>
          <w:b/>
        </w:rPr>
        <w:t>5</w:t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</w:p>
    <w:p w:rsidR="00957679" w:rsidRPr="006264FB" w:rsidRDefault="00957679" w:rsidP="00106E2E">
      <w:pPr>
        <w:tabs>
          <w:tab w:val="center" w:pos="7380"/>
        </w:tabs>
        <w:jc w:val="both"/>
        <w:rPr>
          <w:rFonts w:cs="Tahoma"/>
          <w:b/>
        </w:rPr>
      </w:pPr>
      <w:r w:rsidRPr="006264FB">
        <w:rPr>
          <w:rFonts w:cs="Tahoma"/>
        </w:rPr>
        <w:tab/>
      </w:r>
      <w:r>
        <w:rPr>
          <w:rFonts w:cs="Tahoma"/>
        </w:rPr>
        <w:t>Robert ŠČAP</w:t>
      </w:r>
    </w:p>
    <w:p w:rsidR="00957679" w:rsidRPr="006264FB" w:rsidRDefault="00957679" w:rsidP="006264FB">
      <w:pPr>
        <w:tabs>
          <w:tab w:val="center" w:pos="7380"/>
        </w:tabs>
        <w:jc w:val="both"/>
        <w:rPr>
          <w:rFonts w:cs="Tahoma"/>
          <w:bCs/>
        </w:rPr>
      </w:pPr>
      <w:r>
        <w:rPr>
          <w:rFonts w:cs="Tahoma"/>
          <w:bCs/>
        </w:rPr>
        <w:tab/>
      </w:r>
      <w:r w:rsidRPr="006264FB">
        <w:rPr>
          <w:rFonts w:cs="Tahoma"/>
          <w:bCs/>
        </w:rPr>
        <w:t>župan</w:t>
      </w:r>
    </w:p>
    <w:p w:rsidR="00957679" w:rsidRDefault="00957679" w:rsidP="002422D3">
      <w:pPr>
        <w:ind w:right="567"/>
        <w:jc w:val="center"/>
        <w:rPr>
          <w:rFonts w:cs="Tahoma"/>
          <w:b/>
        </w:rPr>
      </w:pPr>
    </w:p>
    <w:p w:rsidR="00957679" w:rsidRPr="006264FB" w:rsidRDefault="00957679" w:rsidP="006264FB">
      <w:pPr>
        <w:ind w:right="567"/>
        <w:rPr>
          <w:rFonts w:cs="Tahoma"/>
          <w:b/>
        </w:rPr>
      </w:pPr>
      <w:r>
        <w:rPr>
          <w:rFonts w:cs="Tahoma"/>
          <w:b/>
        </w:rPr>
        <w:br w:type="page"/>
      </w:r>
    </w:p>
    <w:p w:rsidR="00957679" w:rsidRPr="006264FB" w:rsidRDefault="00957679" w:rsidP="004C5A91">
      <w:pPr>
        <w:pStyle w:val="BodyText3"/>
        <w:ind w:right="-142"/>
        <w:rPr>
          <w:rFonts w:ascii="Times New Roman" w:hAnsi="Times New Roman"/>
          <w:caps/>
          <w:sz w:val="24"/>
        </w:rPr>
      </w:pPr>
      <w:r w:rsidRPr="006264FB">
        <w:rPr>
          <w:rFonts w:ascii="Times New Roman" w:hAnsi="Times New Roman"/>
          <w:sz w:val="24"/>
        </w:rPr>
        <w:t xml:space="preserve">VLOGA ZA DODELITEV SREDSTEV ZA SOFINANCIRANJE </w:t>
      </w:r>
      <w:r w:rsidRPr="006264FB">
        <w:rPr>
          <w:rFonts w:ascii="Times New Roman" w:hAnsi="Times New Roman"/>
          <w:caps/>
          <w:sz w:val="24"/>
        </w:rPr>
        <w:t>dejavnosti neprofitnih organizacij, društev, združenj, humanitarnih organizacij, ljubiteljskih kulturnih dejavnosti in drugih institucij iz prorač</w:t>
      </w:r>
      <w:r>
        <w:rPr>
          <w:rFonts w:ascii="Times New Roman" w:hAnsi="Times New Roman"/>
          <w:caps/>
          <w:sz w:val="24"/>
        </w:rPr>
        <w:t>una občine Kobilje za  leto 2015</w:t>
      </w:r>
    </w:p>
    <w:p w:rsidR="00957679" w:rsidRPr="006264FB" w:rsidRDefault="00957679" w:rsidP="00106E2E">
      <w:pPr>
        <w:ind w:right="4932"/>
        <w:jc w:val="center"/>
        <w:rPr>
          <w:rFonts w:cs="Tahoma"/>
        </w:rPr>
      </w:pPr>
    </w:p>
    <w:p w:rsidR="00957679" w:rsidRPr="006264FB" w:rsidRDefault="00957679" w:rsidP="004C5A91">
      <w:pPr>
        <w:pStyle w:val="Heading1"/>
        <w:numPr>
          <w:ilvl w:val="0"/>
          <w:numId w:val="13"/>
        </w:numPr>
        <w:ind w:left="284" w:hanging="284"/>
        <w:rPr>
          <w:rFonts w:ascii="Times New Roman" w:hAnsi="Times New Roman" w:cs="Tahoma"/>
          <w:sz w:val="24"/>
          <w:szCs w:val="24"/>
        </w:rPr>
      </w:pPr>
      <w:r w:rsidRPr="006264FB">
        <w:rPr>
          <w:rFonts w:ascii="Times New Roman" w:hAnsi="Times New Roman" w:cs="Tahoma"/>
          <w:sz w:val="24"/>
          <w:szCs w:val="24"/>
        </w:rPr>
        <w:t>PODATKI O  ORGANIZACIJI ALI DRUŠTVU</w:t>
      </w:r>
    </w:p>
    <w:p w:rsidR="00957679" w:rsidRPr="006264FB" w:rsidRDefault="00957679" w:rsidP="002422D3">
      <w:pPr>
        <w:rPr>
          <w:rFonts w:cs="Tahoma"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rPr>
          <w:rFonts w:cs="Tahoma"/>
          <w:b/>
        </w:rPr>
      </w:pPr>
      <w:r w:rsidRPr="00AC03F3">
        <w:rPr>
          <w:rFonts w:cs="Tahoma"/>
          <w:b/>
        </w:rPr>
        <w:t xml:space="preserve">Polno ime organizacije: 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04"/>
      </w:tblGrid>
      <w:tr w:rsidR="00957679" w:rsidRPr="006264FB" w:rsidTr="008F2782">
        <w:tc>
          <w:tcPr>
            <w:tcW w:w="9104" w:type="dxa"/>
          </w:tcPr>
          <w:p w:rsidR="00957679" w:rsidRPr="008F2782" w:rsidRDefault="00957679" w:rsidP="008F2782">
            <w:pPr>
              <w:numPr>
                <w:ilvl w:val="12"/>
                <w:numId w:val="0"/>
              </w:numPr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9104" w:type="dxa"/>
          </w:tcPr>
          <w:p w:rsidR="00957679" w:rsidRPr="008F2782" w:rsidRDefault="00957679" w:rsidP="008F2782">
            <w:pPr>
              <w:numPr>
                <w:ilvl w:val="12"/>
                <w:numId w:val="0"/>
              </w:numPr>
              <w:rPr>
                <w:rFonts w:cs="Tahoma"/>
                <w:b/>
              </w:rPr>
            </w:pPr>
          </w:p>
        </w:tc>
      </w:tr>
    </w:tbl>
    <w:p w:rsidR="00957679" w:rsidRPr="006264FB" w:rsidRDefault="00957679" w:rsidP="002422D3">
      <w:pPr>
        <w:numPr>
          <w:ilvl w:val="12"/>
          <w:numId w:val="0"/>
        </w:numPr>
        <w:rPr>
          <w:rFonts w:cs="Tahoma"/>
          <w:b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rPr>
          <w:rFonts w:cs="Tahoma"/>
          <w:b/>
        </w:rPr>
      </w:pPr>
      <w:r w:rsidRPr="00AC03F3">
        <w:rPr>
          <w:rFonts w:cs="Tahoma"/>
          <w:b/>
        </w:rPr>
        <w:t xml:space="preserve">Skrajšano ime: 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04"/>
      </w:tblGrid>
      <w:tr w:rsidR="00957679" w:rsidRPr="006264FB" w:rsidTr="008F2782">
        <w:tc>
          <w:tcPr>
            <w:tcW w:w="9104" w:type="dxa"/>
          </w:tcPr>
          <w:p w:rsidR="00957679" w:rsidRPr="008F2782" w:rsidRDefault="00957679" w:rsidP="008F2782">
            <w:pPr>
              <w:numPr>
                <w:ilvl w:val="12"/>
                <w:numId w:val="0"/>
              </w:numPr>
              <w:rPr>
                <w:rFonts w:cs="Tahoma"/>
                <w:b/>
              </w:rPr>
            </w:pPr>
          </w:p>
        </w:tc>
      </w:tr>
    </w:tbl>
    <w:p w:rsidR="00957679" w:rsidRPr="006264FB" w:rsidRDefault="00957679" w:rsidP="00B44FEF">
      <w:pPr>
        <w:rPr>
          <w:rFonts w:cs="Tahoma"/>
          <w:b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rPr>
          <w:rFonts w:cs="Tahoma"/>
          <w:b/>
        </w:rPr>
      </w:pPr>
      <w:r w:rsidRPr="00AC03F3">
        <w:rPr>
          <w:rFonts w:cs="Tahoma"/>
          <w:b/>
        </w:rPr>
        <w:t xml:space="preserve">Sedež: 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04"/>
      </w:tblGrid>
      <w:tr w:rsidR="00957679" w:rsidRPr="006264FB" w:rsidTr="008F2782">
        <w:tc>
          <w:tcPr>
            <w:tcW w:w="9104" w:type="dxa"/>
          </w:tcPr>
          <w:p w:rsidR="00957679" w:rsidRPr="008F2782" w:rsidRDefault="00957679" w:rsidP="008F2782">
            <w:pPr>
              <w:numPr>
                <w:ilvl w:val="12"/>
                <w:numId w:val="0"/>
              </w:numPr>
              <w:rPr>
                <w:rFonts w:cs="Tahoma"/>
                <w:b/>
              </w:rPr>
            </w:pPr>
          </w:p>
        </w:tc>
      </w:tr>
    </w:tbl>
    <w:p w:rsidR="00957679" w:rsidRPr="006264FB" w:rsidRDefault="00957679" w:rsidP="00B44FEF">
      <w:pPr>
        <w:jc w:val="center"/>
        <w:rPr>
          <w:rFonts w:cs="Tahoma"/>
        </w:rPr>
      </w:pPr>
      <w:r w:rsidRPr="006264FB">
        <w:rPr>
          <w:rFonts w:cs="Tahoma"/>
        </w:rPr>
        <w:t>(poštna številka, kraj, ulica in hišna številka)</w:t>
      </w:r>
    </w:p>
    <w:p w:rsidR="00957679" w:rsidRPr="006264FB" w:rsidRDefault="00957679" w:rsidP="002422D3">
      <w:pPr>
        <w:numPr>
          <w:ilvl w:val="12"/>
          <w:numId w:val="0"/>
        </w:numPr>
        <w:ind w:left="283" w:hanging="283"/>
        <w:rPr>
          <w:rFonts w:cs="Tahoma"/>
          <w:b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tabs>
          <w:tab w:val="right" w:pos="5400"/>
        </w:tabs>
        <w:rPr>
          <w:rFonts w:cs="Tahoma"/>
          <w:b/>
        </w:rPr>
      </w:pPr>
      <w:r w:rsidRPr="00AC03F3">
        <w:rPr>
          <w:rFonts w:cs="Tahoma"/>
          <w:b/>
        </w:rPr>
        <w:t>Šifra dejavnosti:</w:t>
      </w:r>
      <w:r w:rsidRPr="00AC03F3">
        <w:rPr>
          <w:rFonts w:cs="Tahoma"/>
          <w:b/>
          <w:u w:val="single"/>
        </w:rPr>
        <w:t xml:space="preserve">                                           </w:t>
      </w:r>
      <w:r w:rsidRPr="00AC03F3">
        <w:rPr>
          <w:rFonts w:cs="Tahoma"/>
          <w:b/>
          <w:u w:val="single"/>
        </w:rPr>
        <w:tab/>
      </w:r>
    </w:p>
    <w:p w:rsidR="00957679" w:rsidRPr="006264FB" w:rsidRDefault="00957679" w:rsidP="002422D3">
      <w:pPr>
        <w:rPr>
          <w:rFonts w:cs="Tahoma"/>
          <w:b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tabs>
          <w:tab w:val="right" w:pos="5400"/>
        </w:tabs>
        <w:rPr>
          <w:rFonts w:cs="Tahoma"/>
          <w:b/>
        </w:rPr>
      </w:pPr>
      <w:r w:rsidRPr="00AC03F3">
        <w:rPr>
          <w:rFonts w:cs="Tahoma"/>
          <w:b/>
        </w:rPr>
        <w:t>Davčna številka:</w:t>
      </w:r>
      <w:r w:rsidRPr="00AC03F3">
        <w:rPr>
          <w:rFonts w:cs="Tahoma"/>
          <w:b/>
          <w:u w:val="single"/>
        </w:rPr>
        <w:t xml:space="preserve">                                           </w:t>
      </w:r>
      <w:r w:rsidRPr="00AC03F3">
        <w:rPr>
          <w:rFonts w:cs="Tahoma"/>
          <w:b/>
          <w:u w:val="single"/>
        </w:rPr>
        <w:tab/>
      </w:r>
    </w:p>
    <w:p w:rsidR="00957679" w:rsidRPr="006264FB" w:rsidRDefault="00957679" w:rsidP="002422D3">
      <w:pPr>
        <w:ind w:left="283" w:hanging="283"/>
        <w:rPr>
          <w:rFonts w:cs="Tahoma"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tabs>
          <w:tab w:val="right" w:pos="5400"/>
        </w:tabs>
        <w:rPr>
          <w:rFonts w:cs="Tahoma"/>
          <w:b/>
        </w:rPr>
      </w:pPr>
      <w:r w:rsidRPr="00AC03F3">
        <w:rPr>
          <w:rFonts w:cs="Tahoma"/>
          <w:b/>
        </w:rPr>
        <w:t>Matična številka:</w:t>
      </w:r>
      <w:r w:rsidRPr="00AC03F3">
        <w:rPr>
          <w:rFonts w:cs="Tahoma"/>
          <w:b/>
          <w:u w:val="single"/>
        </w:rPr>
        <w:t xml:space="preserve">                                           </w:t>
      </w:r>
      <w:r w:rsidRPr="00AC03F3">
        <w:rPr>
          <w:rFonts w:cs="Tahoma"/>
          <w:b/>
          <w:u w:val="single"/>
        </w:rPr>
        <w:tab/>
      </w:r>
    </w:p>
    <w:p w:rsidR="00957679" w:rsidRPr="006264FB" w:rsidRDefault="00957679" w:rsidP="002422D3">
      <w:pPr>
        <w:rPr>
          <w:rFonts w:cs="Tahoma"/>
          <w:b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tabs>
          <w:tab w:val="right" w:pos="5400"/>
        </w:tabs>
        <w:rPr>
          <w:rFonts w:cs="Tahoma"/>
          <w:b/>
        </w:rPr>
      </w:pPr>
      <w:r w:rsidRPr="00AC03F3">
        <w:rPr>
          <w:rFonts w:cs="Tahoma"/>
          <w:b/>
        </w:rPr>
        <w:t>Občina sedeža</w:t>
      </w:r>
      <w:r w:rsidRPr="00AC03F3">
        <w:rPr>
          <w:rFonts w:cs="Tahoma"/>
        </w:rPr>
        <w:t xml:space="preserve"> </w:t>
      </w:r>
      <w:r w:rsidRPr="00AC03F3">
        <w:rPr>
          <w:rFonts w:cs="Tahoma"/>
          <w:b/>
        </w:rPr>
        <w:t>:</w:t>
      </w:r>
      <w:r w:rsidRPr="00AC03F3">
        <w:rPr>
          <w:rFonts w:cs="Tahoma"/>
          <w:b/>
          <w:u w:val="single"/>
        </w:rPr>
        <w:t xml:space="preserve">                                           </w:t>
      </w:r>
      <w:r w:rsidRPr="00AC03F3">
        <w:rPr>
          <w:rFonts w:cs="Tahoma"/>
          <w:u w:val="single"/>
        </w:rPr>
        <w:tab/>
      </w:r>
    </w:p>
    <w:p w:rsidR="00957679" w:rsidRPr="006264FB" w:rsidRDefault="00957679" w:rsidP="002422D3">
      <w:pPr>
        <w:ind w:left="283" w:hanging="283"/>
        <w:rPr>
          <w:rFonts w:cs="Tahoma"/>
        </w:rPr>
      </w:pPr>
    </w:p>
    <w:p w:rsidR="00957679" w:rsidRPr="006264FB" w:rsidRDefault="00957679" w:rsidP="002422D3">
      <w:pPr>
        <w:ind w:left="283" w:hanging="283"/>
        <w:rPr>
          <w:rFonts w:cs="Tahoma"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spacing w:line="360" w:lineRule="auto"/>
        <w:rPr>
          <w:rFonts w:cs="Tahoma"/>
        </w:rPr>
      </w:pPr>
      <w:r w:rsidRPr="00AC03F3">
        <w:rPr>
          <w:rFonts w:cs="Tahoma"/>
          <w:b/>
        </w:rPr>
        <w:t>Transakcijski račun organizacije štev</w:t>
      </w:r>
      <w:r w:rsidRPr="00AC03F3">
        <w:rPr>
          <w:rFonts w:cs="Tahoma"/>
        </w:rPr>
        <w:t>.: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04"/>
      </w:tblGrid>
      <w:tr w:rsidR="00957679" w:rsidRPr="006264FB" w:rsidTr="008F2782">
        <w:tc>
          <w:tcPr>
            <w:tcW w:w="9104" w:type="dxa"/>
          </w:tcPr>
          <w:p w:rsidR="00957679" w:rsidRPr="008F2782" w:rsidRDefault="00957679" w:rsidP="008F2782">
            <w:pPr>
              <w:numPr>
                <w:ilvl w:val="12"/>
                <w:numId w:val="0"/>
              </w:numPr>
              <w:rPr>
                <w:rFonts w:cs="Tahoma"/>
                <w:b/>
              </w:rPr>
            </w:pPr>
          </w:p>
        </w:tc>
      </w:tr>
    </w:tbl>
    <w:p w:rsidR="00957679" w:rsidRPr="006264FB" w:rsidRDefault="00957679" w:rsidP="00B44FEF">
      <w:pPr>
        <w:spacing w:line="360" w:lineRule="auto"/>
        <w:rPr>
          <w:rFonts w:cs="Tahoma"/>
        </w:rPr>
      </w:pPr>
    </w:p>
    <w:p w:rsidR="00957679" w:rsidRPr="006264FB" w:rsidRDefault="00957679" w:rsidP="005C2948">
      <w:pPr>
        <w:spacing w:line="360" w:lineRule="auto"/>
        <w:ind w:hanging="284"/>
        <w:rPr>
          <w:rFonts w:cs="Tahoma"/>
        </w:rPr>
      </w:pPr>
      <w:r w:rsidRPr="006264FB">
        <w:rPr>
          <w:rFonts w:cs="Tahoma"/>
        </w:rPr>
        <w:t xml:space="preserve">    pri banki:                 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104"/>
      </w:tblGrid>
      <w:tr w:rsidR="00957679" w:rsidRPr="006264FB" w:rsidTr="008F2782">
        <w:tc>
          <w:tcPr>
            <w:tcW w:w="9104" w:type="dxa"/>
          </w:tcPr>
          <w:p w:rsidR="00957679" w:rsidRPr="008F2782" w:rsidRDefault="00957679" w:rsidP="008F2782">
            <w:pPr>
              <w:numPr>
                <w:ilvl w:val="12"/>
                <w:numId w:val="0"/>
              </w:numPr>
              <w:rPr>
                <w:rFonts w:cs="Tahoma"/>
                <w:b/>
              </w:rPr>
            </w:pPr>
          </w:p>
        </w:tc>
      </w:tr>
    </w:tbl>
    <w:p w:rsidR="00957679" w:rsidRPr="006264FB" w:rsidRDefault="00957679" w:rsidP="002422D3">
      <w:pPr>
        <w:spacing w:line="360" w:lineRule="auto"/>
        <w:ind w:hanging="284"/>
        <w:rPr>
          <w:rFonts w:cs="Tahoma"/>
        </w:rPr>
      </w:pPr>
    </w:p>
    <w:p w:rsidR="00957679" w:rsidRPr="00AC03F3" w:rsidRDefault="00957679" w:rsidP="00AC03F3">
      <w:pPr>
        <w:pStyle w:val="ListParagraph"/>
        <w:numPr>
          <w:ilvl w:val="0"/>
          <w:numId w:val="7"/>
        </w:numPr>
        <w:rPr>
          <w:rFonts w:cs="Tahoma"/>
        </w:rPr>
      </w:pPr>
      <w:r>
        <w:rPr>
          <w:rFonts w:cs="Tahoma"/>
          <w:b/>
        </w:rPr>
        <w:t xml:space="preserve">  </w:t>
      </w:r>
      <w:r w:rsidRPr="005F280A">
        <w:rPr>
          <w:rFonts w:cs="Tahoma"/>
          <w:b/>
        </w:rPr>
        <w:t>Telef. številke organizacije:</w:t>
      </w:r>
      <w:r w:rsidRPr="00AC03F3">
        <w:rPr>
          <w:rFonts w:cs="Tahoma"/>
        </w:rPr>
        <w:t xml:space="preserve">    ____________________________________________</w:t>
      </w:r>
    </w:p>
    <w:p w:rsidR="00957679" w:rsidRPr="006264FB" w:rsidRDefault="00957679" w:rsidP="002422D3">
      <w:pPr>
        <w:rPr>
          <w:rFonts w:cs="Tahoma"/>
        </w:rPr>
      </w:pPr>
    </w:p>
    <w:p w:rsidR="00957679" w:rsidRPr="000F71E9" w:rsidRDefault="00957679" w:rsidP="000F71E9">
      <w:pPr>
        <w:pStyle w:val="ListParagraph"/>
        <w:numPr>
          <w:ilvl w:val="0"/>
          <w:numId w:val="7"/>
        </w:numPr>
        <w:tabs>
          <w:tab w:val="left" w:pos="284"/>
        </w:tabs>
        <w:rPr>
          <w:rFonts w:cs="Tahoma"/>
        </w:rPr>
      </w:pPr>
      <w:r>
        <w:rPr>
          <w:rFonts w:cs="Tahoma"/>
          <w:b/>
        </w:rPr>
        <w:t xml:space="preserve">  </w:t>
      </w:r>
      <w:r w:rsidRPr="000F71E9">
        <w:rPr>
          <w:rFonts w:cs="Tahoma"/>
          <w:b/>
        </w:rPr>
        <w:t>Faks organizacije:</w:t>
      </w:r>
      <w:r w:rsidRPr="000F71E9">
        <w:rPr>
          <w:rFonts w:cs="Tahoma"/>
        </w:rPr>
        <w:t xml:space="preserve"> ____________________________________________________</w:t>
      </w:r>
    </w:p>
    <w:p w:rsidR="00957679" w:rsidRPr="006264FB" w:rsidRDefault="00957679" w:rsidP="002422D3">
      <w:pPr>
        <w:rPr>
          <w:rFonts w:cs="Tahoma"/>
        </w:rPr>
      </w:pPr>
    </w:p>
    <w:p w:rsidR="00957679" w:rsidRPr="000F71E9" w:rsidRDefault="00957679" w:rsidP="000F71E9">
      <w:pPr>
        <w:pStyle w:val="ListParagraph"/>
        <w:numPr>
          <w:ilvl w:val="0"/>
          <w:numId w:val="7"/>
        </w:numPr>
        <w:tabs>
          <w:tab w:val="left" w:pos="284"/>
        </w:tabs>
        <w:rPr>
          <w:rFonts w:cs="Tahoma"/>
        </w:rPr>
      </w:pPr>
      <w:r>
        <w:rPr>
          <w:rFonts w:cs="Tahoma"/>
          <w:b/>
        </w:rPr>
        <w:t xml:space="preserve">  </w:t>
      </w:r>
      <w:r w:rsidRPr="000F71E9">
        <w:rPr>
          <w:rFonts w:cs="Tahoma"/>
          <w:b/>
        </w:rPr>
        <w:t>Elektronska pošta organizacije:</w:t>
      </w:r>
      <w:r w:rsidRPr="000F71E9">
        <w:rPr>
          <w:rFonts w:cs="Tahoma"/>
        </w:rPr>
        <w:t>__________________________________________</w:t>
      </w:r>
    </w:p>
    <w:p w:rsidR="00957679" w:rsidRDefault="00957679" w:rsidP="002422D3">
      <w:pPr>
        <w:rPr>
          <w:rFonts w:cs="Tahoma"/>
        </w:rPr>
      </w:pPr>
    </w:p>
    <w:p w:rsidR="00957679" w:rsidRDefault="00957679" w:rsidP="002422D3">
      <w:pPr>
        <w:rPr>
          <w:rFonts w:cs="Tahoma"/>
        </w:rPr>
      </w:pPr>
    </w:p>
    <w:p w:rsidR="00957679" w:rsidRDefault="00957679" w:rsidP="002422D3">
      <w:pPr>
        <w:rPr>
          <w:rFonts w:cs="Tahoma"/>
        </w:rPr>
      </w:pPr>
    </w:p>
    <w:p w:rsidR="00957679" w:rsidRDefault="00957679" w:rsidP="002422D3">
      <w:pPr>
        <w:rPr>
          <w:rFonts w:cs="Tahoma"/>
        </w:rPr>
      </w:pPr>
    </w:p>
    <w:p w:rsidR="00957679" w:rsidRPr="006264FB" w:rsidRDefault="00957679" w:rsidP="002422D3">
      <w:pPr>
        <w:rPr>
          <w:rFonts w:cs="Tahoma"/>
          <w:b/>
        </w:rPr>
      </w:pPr>
    </w:p>
    <w:p w:rsidR="00957679" w:rsidRPr="00AC03F3" w:rsidRDefault="00957679" w:rsidP="00831CAC">
      <w:pPr>
        <w:pStyle w:val="ListParagraph"/>
        <w:numPr>
          <w:ilvl w:val="0"/>
          <w:numId w:val="7"/>
        </w:numPr>
        <w:ind w:left="426" w:hanging="426"/>
        <w:jc w:val="both"/>
        <w:rPr>
          <w:rFonts w:cs="Tahoma"/>
          <w:b/>
        </w:rPr>
      </w:pPr>
      <w:r w:rsidRPr="00AC03F3">
        <w:rPr>
          <w:rFonts w:cs="Tahoma"/>
          <w:b/>
        </w:rPr>
        <w:t>Struktura organizacije in članstvo (sekcije, ki delujejo v okviru društva in število vseh članov druš</w:t>
      </w:r>
      <w:r>
        <w:rPr>
          <w:rFonts w:cs="Tahoma"/>
          <w:b/>
        </w:rPr>
        <w:t>t</w:t>
      </w:r>
      <w:r w:rsidRPr="00AC03F3">
        <w:rPr>
          <w:rFonts w:cs="Tahoma"/>
          <w:b/>
        </w:rPr>
        <w:t>va</w:t>
      </w:r>
      <w:r>
        <w:rPr>
          <w:rFonts w:cs="Tahoma"/>
          <w:b/>
        </w:rPr>
        <w:t xml:space="preserve"> </w:t>
      </w:r>
      <w:r w:rsidRPr="00AC03F3">
        <w:rPr>
          <w:rFonts w:cs="Tahoma"/>
          <w:b/>
        </w:rPr>
        <w:t>na dan 31.12.201</w:t>
      </w:r>
      <w:r>
        <w:rPr>
          <w:rFonts w:cs="Tahoma"/>
          <w:b/>
        </w:rPr>
        <w:t>4)</w:t>
      </w:r>
      <w:r w:rsidRPr="00AC03F3">
        <w:rPr>
          <w:rFonts w:cs="Tahoma"/>
          <w:b/>
        </w:rPr>
        <w:t>.</w:t>
      </w:r>
    </w:p>
    <w:p w:rsidR="00957679" w:rsidRPr="006264FB" w:rsidRDefault="00957679" w:rsidP="002422D3">
      <w:pPr>
        <w:rPr>
          <w:rFonts w:cs="Tahoma"/>
          <w:b/>
        </w:rPr>
      </w:pPr>
    </w:p>
    <w:tbl>
      <w:tblPr>
        <w:tblW w:w="9034" w:type="dxa"/>
        <w:tblInd w:w="28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6"/>
        <w:gridCol w:w="425"/>
        <w:gridCol w:w="1843"/>
      </w:tblGrid>
      <w:tr w:rsidR="00957679" w:rsidRPr="006264FB" w:rsidTr="008F2782">
        <w:tc>
          <w:tcPr>
            <w:tcW w:w="6766" w:type="dxa"/>
            <w:tcBorders>
              <w:top w:val="nil"/>
              <w:bottom w:val="nil"/>
              <w:right w:val="nil"/>
            </w:tcBorders>
            <w:vAlign w:val="center"/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NAZIV SEKCIJE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vAlign w:val="center"/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Št. članov sekcije</w:t>
            </w:r>
          </w:p>
        </w:tc>
      </w:tr>
      <w:tr w:rsidR="00957679" w:rsidRPr="006264FB" w:rsidTr="008F2782">
        <w:tc>
          <w:tcPr>
            <w:tcW w:w="6766" w:type="dxa"/>
            <w:tcBorders>
              <w:top w:val="nil"/>
              <w:right w:val="nil"/>
            </w:tcBorders>
          </w:tcPr>
          <w:p w:rsidR="00957679" w:rsidRPr="008F2782" w:rsidRDefault="00957679" w:rsidP="00CB4395">
            <w:pPr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1. Mladinska sekcija</w:t>
            </w:r>
            <w:r w:rsidRPr="008F2782">
              <w:rPr>
                <w:rFonts w:cs="Tahoma"/>
                <w:b/>
                <w:vertAlign w:val="superscript"/>
              </w:rPr>
              <w:t>*</w:t>
            </w:r>
            <w:r w:rsidRPr="008F2782">
              <w:rPr>
                <w:rFonts w:cs="Tahoma"/>
                <w:b/>
              </w:rPr>
              <w:t xml:space="preserve"> </w:t>
            </w:r>
            <w:r w:rsidRPr="008F2782">
              <w:rPr>
                <w:rFonts w:cs="Tahoma"/>
                <w:sz w:val="20"/>
                <w:szCs w:val="20"/>
                <w:shd w:val="clear" w:color="auto" w:fill="F2F2F2"/>
              </w:rPr>
              <w:t>(</w:t>
            </w:r>
            <w:r w:rsidRPr="008F2782">
              <w:rPr>
                <w:i/>
                <w:sz w:val="20"/>
                <w:szCs w:val="20"/>
                <w:shd w:val="clear" w:color="auto" w:fill="F2F2F2"/>
              </w:rPr>
              <w:t>Aktivno delovanje podmladka društva 100 točk)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</w:tcBorders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right w:val="nil"/>
            </w:tcBorders>
          </w:tcPr>
          <w:p w:rsidR="00957679" w:rsidRPr="008F2782" w:rsidRDefault="00957679" w:rsidP="00CB4395">
            <w:pPr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 xml:space="preserve">2. Veteranska sekcija </w:t>
            </w:r>
            <w:r w:rsidRPr="008F2782">
              <w:rPr>
                <w:rFonts w:cs="Tahoma"/>
                <w:sz w:val="20"/>
                <w:szCs w:val="20"/>
                <w:shd w:val="clear" w:color="auto" w:fill="F2F2F2"/>
              </w:rPr>
              <w:t>(</w:t>
            </w:r>
            <w:r w:rsidRPr="008F2782">
              <w:rPr>
                <w:i/>
                <w:sz w:val="20"/>
                <w:szCs w:val="20"/>
                <w:shd w:val="clear" w:color="auto" w:fill="F2F2F2"/>
              </w:rPr>
              <w:t>Aktivno delovanje veteranske sekcije 60 točk)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3.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4.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5.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6.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2422D3">
            <w:pPr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957679" w:rsidRPr="008F2782" w:rsidRDefault="00957679" w:rsidP="008F2782">
            <w:pPr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right w:val="nil"/>
            </w:tcBorders>
          </w:tcPr>
          <w:p w:rsidR="00957679" w:rsidRPr="008F2782" w:rsidRDefault="00957679" w:rsidP="008F2782">
            <w:pPr>
              <w:ind w:left="252" w:hanging="252"/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7.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8F2782">
            <w:pPr>
              <w:ind w:left="252" w:hanging="252"/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957679" w:rsidRPr="008F2782" w:rsidRDefault="00957679" w:rsidP="008F2782">
            <w:pPr>
              <w:ind w:left="252" w:hanging="252"/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bottom w:val="nil"/>
              <w:right w:val="nil"/>
            </w:tcBorders>
          </w:tcPr>
          <w:p w:rsidR="00957679" w:rsidRPr="008F2782" w:rsidRDefault="00957679" w:rsidP="008F2782">
            <w:pPr>
              <w:ind w:left="252" w:hanging="252"/>
              <w:rPr>
                <w:rFonts w:cs="Tahoma"/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57679" w:rsidRPr="008F2782" w:rsidRDefault="00957679" w:rsidP="008F2782">
            <w:pPr>
              <w:ind w:left="252" w:hanging="252"/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:rsidR="00957679" w:rsidRPr="008F2782" w:rsidRDefault="00957679" w:rsidP="008F2782">
            <w:pPr>
              <w:ind w:left="252" w:hanging="252"/>
              <w:jc w:val="center"/>
              <w:rPr>
                <w:rFonts w:cs="Tahoma"/>
                <w:b/>
              </w:rPr>
            </w:pPr>
          </w:p>
        </w:tc>
      </w:tr>
      <w:tr w:rsidR="00957679" w:rsidRPr="006264FB" w:rsidTr="008F2782">
        <w:tc>
          <w:tcPr>
            <w:tcW w:w="676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 w:rsidR="00957679" w:rsidRPr="008F2782" w:rsidRDefault="00957679" w:rsidP="008F2782">
            <w:pPr>
              <w:ind w:left="252" w:hanging="252"/>
              <w:rPr>
                <w:rFonts w:cs="Tahoma"/>
                <w:b/>
              </w:rPr>
            </w:pPr>
            <w:r w:rsidRPr="008F2782">
              <w:rPr>
                <w:rFonts w:cs="Tahoma"/>
                <w:b/>
              </w:rPr>
              <w:t>Skupno število članov društva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 w:rsidR="00957679" w:rsidRPr="008F2782" w:rsidRDefault="00957679" w:rsidP="008F2782">
            <w:pPr>
              <w:ind w:left="252" w:hanging="252"/>
              <w:rPr>
                <w:rFonts w:cs="Tahoma"/>
                <w:b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D9D9D9"/>
          </w:tcPr>
          <w:p w:rsidR="00957679" w:rsidRPr="008F2782" w:rsidRDefault="00957679" w:rsidP="008F2782">
            <w:pPr>
              <w:ind w:left="252" w:hanging="252"/>
              <w:jc w:val="center"/>
              <w:rPr>
                <w:rFonts w:cs="Tahoma"/>
                <w:b/>
              </w:rPr>
            </w:pPr>
          </w:p>
        </w:tc>
      </w:tr>
    </w:tbl>
    <w:p w:rsidR="00957679" w:rsidRDefault="00957679" w:rsidP="002422D3">
      <w:pPr>
        <w:rPr>
          <w:rFonts w:cs="Tahoma"/>
          <w:b/>
        </w:rPr>
      </w:pPr>
    </w:p>
    <w:p w:rsidR="00957679" w:rsidRPr="000F71E9" w:rsidRDefault="00957679" w:rsidP="003C4D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284"/>
        </w:tabs>
        <w:ind w:left="284" w:hanging="284"/>
        <w:jc w:val="both"/>
        <w:rPr>
          <w:i/>
          <w:sz w:val="20"/>
          <w:szCs w:val="20"/>
        </w:rPr>
      </w:pPr>
      <w:r w:rsidRPr="000F71E9">
        <w:rPr>
          <w:i/>
          <w:sz w:val="20"/>
          <w:szCs w:val="20"/>
        </w:rPr>
        <w:t xml:space="preserve">* </w:t>
      </w:r>
      <w:r w:rsidRPr="000F71E9">
        <w:rPr>
          <w:i/>
          <w:sz w:val="20"/>
          <w:szCs w:val="20"/>
        </w:rPr>
        <w:tab/>
        <w:t>Društvo prejme 2 točki za vsakega</w:t>
      </w:r>
      <w:r w:rsidRPr="000F71E9">
        <w:rPr>
          <w:rFonts w:cs="Tahoma"/>
          <w:b/>
          <w:sz w:val="20"/>
          <w:szCs w:val="20"/>
        </w:rPr>
        <w:t xml:space="preserve"> </w:t>
      </w:r>
      <w:r w:rsidRPr="000F71E9">
        <w:rPr>
          <w:i/>
          <w:sz w:val="20"/>
          <w:szCs w:val="20"/>
        </w:rPr>
        <w:t xml:space="preserve"> sodelujočega člana/otroka do 18 let (dokazilo seznam članov do 18 let) </w:t>
      </w:r>
    </w:p>
    <w:p w:rsidR="00957679" w:rsidRPr="000F71E9" w:rsidRDefault="00957679" w:rsidP="003C4D5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/>
        <w:tabs>
          <w:tab w:val="left" w:pos="284"/>
        </w:tabs>
        <w:ind w:left="284" w:hanging="284"/>
        <w:jc w:val="both"/>
        <w:rPr>
          <w:rFonts w:cs="Tahoma"/>
          <w:b/>
          <w:sz w:val="20"/>
          <w:szCs w:val="20"/>
        </w:rPr>
      </w:pPr>
      <w:r w:rsidRPr="000F71E9">
        <w:rPr>
          <w:i/>
          <w:sz w:val="20"/>
          <w:szCs w:val="20"/>
        </w:rPr>
        <w:tab/>
        <w:t xml:space="preserve">Občina Kobilje ima pravico preveriti članstvo na podlagi evidenc (članske izkaznice, izjave staršev...) </w:t>
      </w:r>
    </w:p>
    <w:p w:rsidR="00957679" w:rsidRDefault="00957679" w:rsidP="002422D3">
      <w:pPr>
        <w:rPr>
          <w:rFonts w:cs="Tahoma"/>
          <w:b/>
        </w:rPr>
      </w:pPr>
    </w:p>
    <w:p w:rsidR="00957679" w:rsidRDefault="00957679" w:rsidP="002422D3">
      <w:pPr>
        <w:rPr>
          <w:rFonts w:cs="Tahoma"/>
          <w:b/>
        </w:rPr>
      </w:pPr>
    </w:p>
    <w:p w:rsidR="00957679" w:rsidRPr="005D762F" w:rsidRDefault="00957679" w:rsidP="00831CAC">
      <w:pPr>
        <w:shd w:val="clear" w:color="auto" w:fill="C0C0C0"/>
        <w:rPr>
          <w:rFonts w:cs="Tahoma"/>
          <w:b/>
        </w:rPr>
      </w:pPr>
      <w:r w:rsidRPr="005D762F">
        <w:rPr>
          <w:rFonts w:cs="Tahoma"/>
          <w:b/>
        </w:rPr>
        <w:t>DOKAZILO  – ČLANI DRUŠT</w:t>
      </w:r>
      <w:r>
        <w:rPr>
          <w:rFonts w:cs="Tahoma"/>
          <w:b/>
        </w:rPr>
        <w:t>VA DO 18. let na dan 31.12. 2014</w:t>
      </w:r>
    </w:p>
    <w:p w:rsidR="00957679" w:rsidRPr="006264FB" w:rsidRDefault="00957679" w:rsidP="00831CAC">
      <w:pPr>
        <w:rPr>
          <w:rFonts w:cs="Tahoma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578"/>
        <w:gridCol w:w="3202"/>
        <w:gridCol w:w="4017"/>
        <w:gridCol w:w="1275"/>
      </w:tblGrid>
      <w:tr w:rsidR="00957679" w:rsidRPr="006264FB" w:rsidTr="00831CAC">
        <w:tc>
          <w:tcPr>
            <w:tcW w:w="3780" w:type="dxa"/>
            <w:gridSpan w:val="2"/>
          </w:tcPr>
          <w:p w:rsidR="00957679" w:rsidRPr="006264FB" w:rsidRDefault="00957679" w:rsidP="00831CAC">
            <w:pPr>
              <w:jc w:val="center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Ime in priimek</w:t>
            </w:r>
          </w:p>
        </w:tc>
        <w:tc>
          <w:tcPr>
            <w:tcW w:w="4017" w:type="dxa"/>
          </w:tcPr>
          <w:p w:rsidR="00957679" w:rsidRPr="006264FB" w:rsidRDefault="00957679" w:rsidP="00831CAC">
            <w:pPr>
              <w:jc w:val="center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Naslov</w:t>
            </w:r>
          </w:p>
        </w:tc>
        <w:tc>
          <w:tcPr>
            <w:tcW w:w="1275" w:type="dxa"/>
          </w:tcPr>
          <w:p w:rsidR="00957679" w:rsidRPr="006264FB" w:rsidRDefault="00957679" w:rsidP="00831CAC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Starost</w:t>
            </w: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 xml:space="preserve"> </w:t>
            </w: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2.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3.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4.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5.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6.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7.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8.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9.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10.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11.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12.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13.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14.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15.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16.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17.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18.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19.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  <w:tr w:rsidR="00957679" w:rsidRPr="006264FB" w:rsidTr="00831CAC">
        <w:tc>
          <w:tcPr>
            <w:tcW w:w="578" w:type="dxa"/>
          </w:tcPr>
          <w:p w:rsidR="00957679" w:rsidRPr="006264FB" w:rsidRDefault="00957679" w:rsidP="00831CAC">
            <w:pPr>
              <w:rPr>
                <w:rFonts w:cs="Tahoma"/>
              </w:rPr>
            </w:pPr>
            <w:r w:rsidRPr="006264FB">
              <w:rPr>
                <w:rFonts w:cs="Tahoma"/>
              </w:rPr>
              <w:t>20.</w:t>
            </w:r>
          </w:p>
        </w:tc>
        <w:tc>
          <w:tcPr>
            <w:tcW w:w="3202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4017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  <w:tc>
          <w:tcPr>
            <w:tcW w:w="1275" w:type="dxa"/>
          </w:tcPr>
          <w:p w:rsidR="00957679" w:rsidRPr="006264FB" w:rsidRDefault="00957679" w:rsidP="00831CAC">
            <w:pPr>
              <w:rPr>
                <w:rFonts w:cs="Tahoma"/>
              </w:rPr>
            </w:pPr>
          </w:p>
        </w:tc>
      </w:tr>
    </w:tbl>
    <w:p w:rsidR="00957679" w:rsidRDefault="00957679" w:rsidP="005D762F">
      <w:pPr>
        <w:rPr>
          <w:rFonts w:cs="Tahoma"/>
          <w:sz w:val="20"/>
          <w:szCs w:val="20"/>
        </w:rPr>
      </w:pPr>
      <w:r w:rsidRPr="007B1603">
        <w:rPr>
          <w:rFonts w:cs="Tahoma"/>
          <w:sz w:val="20"/>
          <w:szCs w:val="20"/>
        </w:rPr>
        <w:t>PO POTREBI TABELI DODAJTE VRSTICE!!!</w:t>
      </w:r>
    </w:p>
    <w:p w:rsidR="00957679" w:rsidRPr="007B1603" w:rsidRDefault="00957679" w:rsidP="005D762F">
      <w:pPr>
        <w:rPr>
          <w:rFonts w:cs="Tahoma"/>
          <w:sz w:val="20"/>
          <w:szCs w:val="20"/>
        </w:rPr>
      </w:pPr>
    </w:p>
    <w:p w:rsidR="00957679" w:rsidRPr="004C5A91" w:rsidRDefault="00957679" w:rsidP="002422D3">
      <w:pPr>
        <w:pStyle w:val="Heading1"/>
        <w:numPr>
          <w:ilvl w:val="0"/>
          <w:numId w:val="13"/>
        </w:numPr>
        <w:ind w:left="284" w:hanging="284"/>
        <w:rPr>
          <w:rFonts w:ascii="Times New Roman" w:hAnsi="Times New Roman" w:cs="Tahoma"/>
          <w:sz w:val="24"/>
          <w:szCs w:val="24"/>
        </w:rPr>
      </w:pPr>
      <w:r w:rsidRPr="006264FB">
        <w:rPr>
          <w:rFonts w:ascii="Times New Roman" w:hAnsi="Times New Roman" w:cs="Tahoma"/>
          <w:sz w:val="24"/>
          <w:szCs w:val="24"/>
        </w:rPr>
        <w:t xml:space="preserve">PODATKI O  </w:t>
      </w:r>
      <w:r>
        <w:rPr>
          <w:rFonts w:ascii="Times New Roman" w:hAnsi="Times New Roman" w:cs="Tahoma"/>
          <w:sz w:val="24"/>
          <w:szCs w:val="24"/>
        </w:rPr>
        <w:t xml:space="preserve">PROGRAMU </w:t>
      </w:r>
    </w:p>
    <w:p w:rsidR="00957679" w:rsidRPr="006264FB" w:rsidRDefault="00957679" w:rsidP="002422D3">
      <w:pPr>
        <w:rPr>
          <w:rFonts w:cs="Tahoma"/>
          <w:b/>
        </w:rPr>
      </w:pPr>
    </w:p>
    <w:p w:rsidR="00957679" w:rsidRPr="00AC03F3" w:rsidRDefault="00957679" w:rsidP="00831CAC">
      <w:pPr>
        <w:pStyle w:val="ListParagraph"/>
        <w:numPr>
          <w:ilvl w:val="0"/>
          <w:numId w:val="16"/>
        </w:numPr>
        <w:rPr>
          <w:rFonts w:cs="Tahoma"/>
        </w:rPr>
      </w:pPr>
      <w:r w:rsidRPr="00AC03F3">
        <w:rPr>
          <w:rFonts w:cs="Tahoma"/>
          <w:b/>
        </w:rPr>
        <w:t>Naziv programa</w:t>
      </w:r>
      <w:r w:rsidRPr="00AC03F3">
        <w:rPr>
          <w:rFonts w:cs="Tahoma"/>
        </w:rPr>
        <w:t xml:space="preserve">: </w:t>
      </w:r>
    </w:p>
    <w:p w:rsidR="00957679" w:rsidRPr="006264FB" w:rsidRDefault="00957679" w:rsidP="002422D3">
      <w:pPr>
        <w:rPr>
          <w:rFonts w:cs="Tahoma"/>
          <w:b/>
        </w:rPr>
      </w:pPr>
      <w:r w:rsidRPr="006264FB">
        <w:rPr>
          <w:rFonts w:cs="Tahoma"/>
        </w:rPr>
        <w:t>___________________________________________________________________________</w:t>
      </w:r>
    </w:p>
    <w:p w:rsidR="00957679" w:rsidRPr="006264FB" w:rsidRDefault="00957679" w:rsidP="002422D3">
      <w:pPr>
        <w:rPr>
          <w:rFonts w:cs="Tahoma"/>
        </w:rPr>
      </w:pPr>
    </w:p>
    <w:p w:rsidR="00957679" w:rsidRPr="005F280A" w:rsidRDefault="00957679" w:rsidP="005F280A">
      <w:pPr>
        <w:pStyle w:val="ListParagraph"/>
        <w:numPr>
          <w:ilvl w:val="0"/>
          <w:numId w:val="16"/>
        </w:numPr>
        <w:rPr>
          <w:rFonts w:cs="Tahoma"/>
          <w:b/>
        </w:rPr>
      </w:pPr>
      <w:r w:rsidRPr="005F280A">
        <w:rPr>
          <w:rFonts w:cs="Tahoma"/>
          <w:b/>
        </w:rPr>
        <w:t>Opis programa:</w:t>
      </w:r>
    </w:p>
    <w:p w:rsidR="00957679" w:rsidRDefault="00957679" w:rsidP="00D8103D">
      <w:pPr>
        <w:rPr>
          <w:rFonts w:cs="Tahoma"/>
          <w:b/>
        </w:rPr>
      </w:pPr>
    </w:p>
    <w:p w:rsidR="00957679" w:rsidRDefault="00957679" w:rsidP="007B1603">
      <w:pPr>
        <w:pStyle w:val="ListParagraph"/>
        <w:numPr>
          <w:ilvl w:val="0"/>
          <w:numId w:val="20"/>
        </w:numPr>
        <w:rPr>
          <w:rFonts w:cs="Tahoma"/>
          <w:b/>
        </w:rPr>
      </w:pPr>
      <w:r w:rsidRPr="007B1603">
        <w:rPr>
          <w:rFonts w:cs="Tahoma"/>
          <w:b/>
        </w:rPr>
        <w:t>Vsak posamični dogodek, ki je odprt za javnost</w:t>
      </w:r>
      <w:r w:rsidRPr="004C5A91">
        <w:rPr>
          <w:b/>
          <w:i/>
        </w:rPr>
        <w:t xml:space="preserve"> </w:t>
      </w:r>
      <w:r>
        <w:rPr>
          <w:rFonts w:cs="Tahoma"/>
          <w:b/>
        </w:rPr>
        <w:t>Prireditve spominske svečanosti, javne prireditve, občni zbori...</w:t>
      </w:r>
    </w:p>
    <w:p w:rsidR="00957679" w:rsidRPr="007B1603" w:rsidRDefault="00957679" w:rsidP="007B1603">
      <w:pPr>
        <w:pStyle w:val="ListParagraph"/>
        <w:jc w:val="both"/>
        <w:rPr>
          <w:rFonts w:cs="Tahoma"/>
          <w:i/>
          <w:sz w:val="20"/>
          <w:szCs w:val="20"/>
        </w:rPr>
      </w:pPr>
      <w:r w:rsidRPr="007B1603">
        <w:rPr>
          <w:rFonts w:cs="Tahoma"/>
          <w:i/>
          <w:sz w:val="20"/>
          <w:szCs w:val="20"/>
        </w:rPr>
        <w:t xml:space="preserve">(V spodnji preglednici navedite ločeno posamezne prireditve: spominske svečanosti, </w:t>
      </w:r>
      <w:r>
        <w:rPr>
          <w:rFonts w:cs="Tahoma"/>
          <w:i/>
          <w:sz w:val="20"/>
          <w:szCs w:val="20"/>
        </w:rPr>
        <w:t>občni zbori</w:t>
      </w:r>
      <w:r w:rsidRPr="007B1603">
        <w:rPr>
          <w:rFonts w:cs="Tahoma"/>
          <w:i/>
          <w:sz w:val="20"/>
          <w:szCs w:val="20"/>
        </w:rPr>
        <w:t>, javne prireditve.)</w:t>
      </w:r>
    </w:p>
    <w:p w:rsidR="00957679" w:rsidRPr="007D5E72" w:rsidRDefault="00957679" w:rsidP="007D5E72">
      <w:pPr>
        <w:rPr>
          <w:rFonts w:cs="Tahoma"/>
          <w:b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02"/>
        <w:gridCol w:w="1560"/>
        <w:gridCol w:w="708"/>
        <w:gridCol w:w="851"/>
        <w:gridCol w:w="1263"/>
        <w:gridCol w:w="1288"/>
      </w:tblGrid>
      <w:tr w:rsidR="00957679" w:rsidRPr="006264FB" w:rsidTr="00CF47C0">
        <w:tc>
          <w:tcPr>
            <w:tcW w:w="3402" w:type="dxa"/>
            <w:shd w:val="clear" w:color="auto" w:fill="D9D9D9"/>
            <w:vAlign w:val="center"/>
          </w:tcPr>
          <w:p w:rsidR="00957679" w:rsidRPr="006264FB" w:rsidRDefault="00957679" w:rsidP="00CF47C0">
            <w:pPr>
              <w:pStyle w:val="GlavaLasce"/>
              <w:tabs>
                <w:tab w:val="left" w:pos="3375"/>
              </w:tabs>
              <w:jc w:val="center"/>
              <w:outlineLvl w:val="0"/>
              <w:rPr>
                <w:szCs w:val="24"/>
              </w:rPr>
            </w:pPr>
            <w:r w:rsidRPr="006264FB">
              <w:rPr>
                <w:szCs w:val="24"/>
              </w:rPr>
              <w:t>Naziv prireditve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957679" w:rsidRPr="006264FB" w:rsidRDefault="00957679" w:rsidP="00CF47C0">
            <w:pPr>
              <w:pStyle w:val="GlavaLasce"/>
              <w:jc w:val="center"/>
              <w:outlineLvl w:val="0"/>
              <w:rPr>
                <w:szCs w:val="24"/>
              </w:rPr>
            </w:pPr>
            <w:r w:rsidRPr="006264FB">
              <w:rPr>
                <w:szCs w:val="24"/>
              </w:rPr>
              <w:t>Predvideno št. udeležencev</w:t>
            </w:r>
            <w:r w:rsidRPr="00CF47C0">
              <w:rPr>
                <w:szCs w:val="24"/>
                <w:vertAlign w:val="superscript"/>
              </w:rPr>
              <w:t>1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shd w:val="clear" w:color="auto" w:fill="D9D9D9"/>
            <w:vAlign w:val="center"/>
          </w:tcPr>
          <w:p w:rsidR="00957679" w:rsidRDefault="00957679" w:rsidP="008D20E8">
            <w:pPr>
              <w:pStyle w:val="GlavaLasce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Tradicionalna</w:t>
            </w:r>
          </w:p>
          <w:p w:rsidR="00957679" w:rsidRPr="006264FB" w:rsidRDefault="00957679" w:rsidP="00CF47C0">
            <w:pPr>
              <w:pStyle w:val="GlavaLasce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Prireditve</w:t>
            </w:r>
            <w:r w:rsidRPr="00CF47C0">
              <w:rPr>
                <w:szCs w:val="24"/>
                <w:vertAlign w:val="superscript"/>
              </w:rPr>
              <w:t>2</w:t>
            </w:r>
          </w:p>
        </w:tc>
        <w:tc>
          <w:tcPr>
            <w:tcW w:w="1263" w:type="dxa"/>
            <w:shd w:val="clear" w:color="auto" w:fill="D9D9D9"/>
            <w:vAlign w:val="center"/>
          </w:tcPr>
          <w:p w:rsidR="00957679" w:rsidRPr="006264FB" w:rsidRDefault="00957679" w:rsidP="008D20E8">
            <w:pPr>
              <w:pStyle w:val="GlavaLasce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Predviden d</w:t>
            </w:r>
            <w:r w:rsidRPr="006264FB">
              <w:rPr>
                <w:szCs w:val="24"/>
              </w:rPr>
              <w:t>atum</w:t>
            </w:r>
          </w:p>
        </w:tc>
        <w:tc>
          <w:tcPr>
            <w:tcW w:w="1288" w:type="dxa"/>
            <w:shd w:val="clear" w:color="auto" w:fill="D9D9D9"/>
            <w:vAlign w:val="center"/>
          </w:tcPr>
          <w:p w:rsidR="00957679" w:rsidRPr="006264FB" w:rsidRDefault="00957679" w:rsidP="008D20E8">
            <w:pPr>
              <w:jc w:val="center"/>
              <w:outlineLvl w:val="0"/>
            </w:pPr>
            <w:r w:rsidRPr="006264FB">
              <w:t>Predvideni stroški prireditve</w:t>
            </w:r>
          </w:p>
        </w:tc>
      </w:tr>
      <w:tr w:rsidR="00957679" w:rsidRPr="006264FB" w:rsidTr="00CF47C0">
        <w:tc>
          <w:tcPr>
            <w:tcW w:w="3402" w:type="dxa"/>
          </w:tcPr>
          <w:p w:rsidR="00957679" w:rsidRPr="006264FB" w:rsidRDefault="00957679" w:rsidP="00B622A9">
            <w:pPr>
              <w:tabs>
                <w:tab w:val="left" w:pos="3375"/>
              </w:tabs>
              <w:jc w:val="both"/>
              <w:outlineLvl w:val="0"/>
            </w:pPr>
            <w:r w:rsidRPr="006264FB">
              <w:t>1.</w:t>
            </w:r>
          </w:p>
          <w:p w:rsidR="00957679" w:rsidRPr="006264FB" w:rsidRDefault="00957679" w:rsidP="00B622A9">
            <w:pPr>
              <w:tabs>
                <w:tab w:val="left" w:pos="3375"/>
              </w:tabs>
              <w:jc w:val="both"/>
              <w:outlineLvl w:val="0"/>
            </w:pPr>
          </w:p>
        </w:tc>
        <w:tc>
          <w:tcPr>
            <w:tcW w:w="1560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  <w:tc>
          <w:tcPr>
            <w:tcW w:w="708" w:type="dxa"/>
            <w:vAlign w:val="center"/>
          </w:tcPr>
          <w:p w:rsidR="00957679" w:rsidRPr="006264FB" w:rsidRDefault="00957679" w:rsidP="008D20E8">
            <w:pPr>
              <w:jc w:val="center"/>
              <w:outlineLvl w:val="0"/>
            </w:pPr>
            <w:r>
              <w:t>DA</w:t>
            </w:r>
          </w:p>
        </w:tc>
        <w:tc>
          <w:tcPr>
            <w:tcW w:w="851" w:type="dxa"/>
            <w:vAlign w:val="center"/>
          </w:tcPr>
          <w:p w:rsidR="00957679" w:rsidRPr="006264FB" w:rsidRDefault="00957679" w:rsidP="008D20E8">
            <w:pPr>
              <w:jc w:val="center"/>
              <w:outlineLvl w:val="0"/>
            </w:pPr>
            <w:r>
              <w:t>NE</w:t>
            </w:r>
          </w:p>
        </w:tc>
        <w:tc>
          <w:tcPr>
            <w:tcW w:w="1263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  <w:tc>
          <w:tcPr>
            <w:tcW w:w="1288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</w:tr>
      <w:tr w:rsidR="00957679" w:rsidRPr="006264FB" w:rsidTr="00CF47C0">
        <w:tc>
          <w:tcPr>
            <w:tcW w:w="3402" w:type="dxa"/>
          </w:tcPr>
          <w:p w:rsidR="00957679" w:rsidRPr="006264FB" w:rsidRDefault="00957679" w:rsidP="00B622A9">
            <w:pPr>
              <w:tabs>
                <w:tab w:val="left" w:pos="3375"/>
              </w:tabs>
              <w:jc w:val="both"/>
              <w:outlineLvl w:val="0"/>
            </w:pPr>
            <w:r w:rsidRPr="006264FB">
              <w:t>2.</w:t>
            </w:r>
          </w:p>
          <w:p w:rsidR="00957679" w:rsidRPr="006264FB" w:rsidRDefault="00957679" w:rsidP="00B622A9">
            <w:pPr>
              <w:tabs>
                <w:tab w:val="left" w:pos="3375"/>
              </w:tabs>
              <w:jc w:val="both"/>
              <w:outlineLvl w:val="0"/>
            </w:pPr>
          </w:p>
        </w:tc>
        <w:tc>
          <w:tcPr>
            <w:tcW w:w="1560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  <w:tc>
          <w:tcPr>
            <w:tcW w:w="708" w:type="dxa"/>
            <w:vAlign w:val="center"/>
          </w:tcPr>
          <w:p w:rsidR="00957679" w:rsidRPr="006264FB" w:rsidRDefault="00957679" w:rsidP="008D20E8">
            <w:pPr>
              <w:jc w:val="center"/>
              <w:outlineLvl w:val="0"/>
            </w:pPr>
            <w:r>
              <w:t>DA</w:t>
            </w:r>
          </w:p>
        </w:tc>
        <w:tc>
          <w:tcPr>
            <w:tcW w:w="851" w:type="dxa"/>
            <w:vAlign w:val="center"/>
          </w:tcPr>
          <w:p w:rsidR="00957679" w:rsidRPr="006264FB" w:rsidRDefault="00957679" w:rsidP="008D20E8">
            <w:pPr>
              <w:jc w:val="center"/>
              <w:outlineLvl w:val="0"/>
            </w:pPr>
            <w:r>
              <w:t>NE</w:t>
            </w:r>
          </w:p>
        </w:tc>
        <w:tc>
          <w:tcPr>
            <w:tcW w:w="1263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  <w:tc>
          <w:tcPr>
            <w:tcW w:w="1288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</w:tr>
      <w:tr w:rsidR="00957679" w:rsidRPr="006264FB" w:rsidTr="00CF47C0">
        <w:tc>
          <w:tcPr>
            <w:tcW w:w="3402" w:type="dxa"/>
          </w:tcPr>
          <w:p w:rsidR="00957679" w:rsidRPr="006264FB" w:rsidRDefault="00957679" w:rsidP="00B622A9">
            <w:pPr>
              <w:tabs>
                <w:tab w:val="left" w:pos="3375"/>
              </w:tabs>
              <w:jc w:val="both"/>
              <w:outlineLvl w:val="0"/>
            </w:pPr>
            <w:r w:rsidRPr="006264FB">
              <w:t>3.</w:t>
            </w:r>
          </w:p>
          <w:p w:rsidR="00957679" w:rsidRPr="006264FB" w:rsidRDefault="00957679" w:rsidP="00B622A9">
            <w:pPr>
              <w:tabs>
                <w:tab w:val="left" w:pos="3375"/>
              </w:tabs>
              <w:jc w:val="both"/>
              <w:outlineLvl w:val="0"/>
            </w:pPr>
          </w:p>
        </w:tc>
        <w:tc>
          <w:tcPr>
            <w:tcW w:w="1560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  <w:tc>
          <w:tcPr>
            <w:tcW w:w="708" w:type="dxa"/>
            <w:vAlign w:val="center"/>
          </w:tcPr>
          <w:p w:rsidR="00957679" w:rsidRPr="008D20E8" w:rsidRDefault="00957679" w:rsidP="008D20E8">
            <w:pPr>
              <w:jc w:val="center"/>
              <w:outlineLvl w:val="0"/>
              <w:rPr>
                <w:b/>
              </w:rPr>
            </w:pPr>
            <w:r>
              <w:t>DA</w:t>
            </w:r>
          </w:p>
        </w:tc>
        <w:tc>
          <w:tcPr>
            <w:tcW w:w="851" w:type="dxa"/>
            <w:vAlign w:val="center"/>
          </w:tcPr>
          <w:p w:rsidR="00957679" w:rsidRPr="006264FB" w:rsidRDefault="00957679" w:rsidP="008D20E8">
            <w:pPr>
              <w:jc w:val="center"/>
              <w:outlineLvl w:val="0"/>
            </w:pPr>
            <w:r>
              <w:t>NE</w:t>
            </w:r>
          </w:p>
        </w:tc>
        <w:tc>
          <w:tcPr>
            <w:tcW w:w="1263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  <w:tc>
          <w:tcPr>
            <w:tcW w:w="1288" w:type="dxa"/>
          </w:tcPr>
          <w:p w:rsidR="00957679" w:rsidRPr="006264FB" w:rsidRDefault="00957679" w:rsidP="00B622A9">
            <w:pPr>
              <w:jc w:val="both"/>
              <w:outlineLvl w:val="0"/>
            </w:pPr>
          </w:p>
        </w:tc>
      </w:tr>
    </w:tbl>
    <w:p w:rsidR="00957679" w:rsidRPr="007B1603" w:rsidRDefault="00957679" w:rsidP="00D8103D">
      <w:pPr>
        <w:rPr>
          <w:rFonts w:cs="Tahoma"/>
          <w:sz w:val="20"/>
          <w:szCs w:val="20"/>
        </w:rPr>
      </w:pPr>
      <w:r w:rsidRPr="007B1603">
        <w:rPr>
          <w:rFonts w:cs="Tahoma"/>
          <w:sz w:val="20"/>
          <w:szCs w:val="20"/>
        </w:rPr>
        <w:t>PO POTREBI TABELI DODAJTE VRSTICE!!!</w:t>
      </w:r>
    </w:p>
    <w:p w:rsidR="00957679" w:rsidRDefault="00957679" w:rsidP="00D8103D">
      <w:pPr>
        <w:rPr>
          <w:rFonts w:cs="Tahoma"/>
        </w:rPr>
      </w:pPr>
    </w:p>
    <w:tbl>
      <w:tblPr>
        <w:tblW w:w="765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4394"/>
        <w:gridCol w:w="425"/>
        <w:gridCol w:w="2836"/>
      </w:tblGrid>
      <w:tr w:rsidR="00957679" w:rsidTr="008F2782"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F2F2F2"/>
          </w:tcPr>
          <w:p w:rsidR="00957679" w:rsidRPr="008F2782" w:rsidRDefault="00957679" w:rsidP="00D8103D">
            <w:pPr>
              <w:rPr>
                <w:rFonts w:cs="Tahoma"/>
              </w:rPr>
            </w:pPr>
            <w:r w:rsidRPr="008F2782">
              <w:rPr>
                <w:i/>
                <w:sz w:val="20"/>
                <w:szCs w:val="20"/>
              </w:rPr>
              <w:t xml:space="preserve">1.     Vsak posamični dogodek, ki je odprt za javnost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2F2F2"/>
          </w:tcPr>
          <w:p w:rsidR="00957679" w:rsidRPr="008F2782" w:rsidRDefault="00957679" w:rsidP="008F2782">
            <w:pPr>
              <w:ind w:left="-249" w:firstLine="249"/>
              <w:rPr>
                <w:rFonts w:cs="Tahoma"/>
              </w:rPr>
            </w:pPr>
            <w:r w:rsidRPr="008F2782">
              <w:rPr>
                <w:i/>
                <w:sz w:val="20"/>
                <w:szCs w:val="20"/>
              </w:rPr>
              <w:t>2.     Tradicionalnost dogodka:</w:t>
            </w:r>
          </w:p>
        </w:tc>
      </w:tr>
      <w:tr w:rsidR="00957679" w:rsidTr="008F2782">
        <w:tc>
          <w:tcPr>
            <w:tcW w:w="4394" w:type="dxa"/>
            <w:shd w:val="clear" w:color="auto" w:fill="F2F2F2"/>
          </w:tcPr>
          <w:p w:rsidR="00957679" w:rsidRPr="008F2782" w:rsidRDefault="00957679" w:rsidP="008F2782">
            <w:pPr>
              <w:ind w:left="567"/>
              <w:rPr>
                <w:i/>
                <w:sz w:val="20"/>
                <w:szCs w:val="20"/>
              </w:rPr>
            </w:pPr>
            <w:r w:rsidRPr="008F2782">
              <w:rPr>
                <w:i/>
                <w:sz w:val="20"/>
                <w:szCs w:val="20"/>
              </w:rPr>
              <w:t>· 30 točk za do 100 udeležencev</w:t>
            </w:r>
          </w:p>
        </w:tc>
        <w:tc>
          <w:tcPr>
            <w:tcW w:w="3261" w:type="dxa"/>
            <w:gridSpan w:val="2"/>
            <w:shd w:val="clear" w:color="auto" w:fill="F2F2F2"/>
          </w:tcPr>
          <w:p w:rsidR="00957679" w:rsidRPr="008F2782" w:rsidRDefault="00957679" w:rsidP="008F2782">
            <w:pPr>
              <w:ind w:left="885"/>
              <w:rPr>
                <w:rFonts w:cs="Tahoma"/>
              </w:rPr>
            </w:pPr>
            <w:r w:rsidRPr="008F2782">
              <w:rPr>
                <w:i/>
                <w:sz w:val="20"/>
                <w:szCs w:val="20"/>
              </w:rPr>
              <w:t xml:space="preserve">· 5 točk </w:t>
            </w:r>
          </w:p>
        </w:tc>
      </w:tr>
      <w:tr w:rsidR="00957679" w:rsidTr="008F2782">
        <w:trPr>
          <w:trHeight w:val="101"/>
        </w:trPr>
        <w:tc>
          <w:tcPr>
            <w:tcW w:w="4394" w:type="dxa"/>
            <w:shd w:val="clear" w:color="auto" w:fill="F2F2F2"/>
          </w:tcPr>
          <w:p w:rsidR="00957679" w:rsidRPr="008F2782" w:rsidRDefault="00957679" w:rsidP="008F2782">
            <w:pPr>
              <w:ind w:left="567"/>
              <w:rPr>
                <w:i/>
                <w:sz w:val="20"/>
                <w:szCs w:val="20"/>
              </w:rPr>
            </w:pPr>
            <w:r w:rsidRPr="008F2782">
              <w:rPr>
                <w:i/>
                <w:sz w:val="20"/>
                <w:szCs w:val="20"/>
              </w:rPr>
              <w:t>· 50 točk za 101 – 500 udeležencev</w:t>
            </w:r>
          </w:p>
        </w:tc>
        <w:tc>
          <w:tcPr>
            <w:tcW w:w="3261" w:type="dxa"/>
            <w:gridSpan w:val="2"/>
            <w:shd w:val="clear" w:color="auto" w:fill="F2F2F2"/>
          </w:tcPr>
          <w:p w:rsidR="00957679" w:rsidRPr="008F2782" w:rsidRDefault="00957679" w:rsidP="00D8103D">
            <w:pPr>
              <w:rPr>
                <w:rFonts w:cs="Tahoma"/>
              </w:rPr>
            </w:pPr>
          </w:p>
        </w:tc>
      </w:tr>
      <w:tr w:rsidR="00957679" w:rsidTr="008F2782">
        <w:tc>
          <w:tcPr>
            <w:tcW w:w="4394" w:type="dxa"/>
            <w:tcBorders>
              <w:bottom w:val="single" w:sz="4" w:space="0" w:color="auto"/>
            </w:tcBorders>
            <w:shd w:val="clear" w:color="auto" w:fill="F2F2F2"/>
          </w:tcPr>
          <w:p w:rsidR="00957679" w:rsidRPr="008F2782" w:rsidRDefault="00957679" w:rsidP="008F2782">
            <w:pPr>
              <w:pStyle w:val="msolistparagraph0"/>
              <w:spacing w:before="0" w:beforeAutospacing="0" w:after="0" w:afterAutospacing="0"/>
              <w:ind w:left="567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·</w:t>
            </w:r>
            <w:r w:rsidRPr="008F2782">
              <w:rPr>
                <w:i/>
                <w:sz w:val="20"/>
                <w:szCs w:val="20"/>
              </w:rPr>
              <w:t>100 točk več 500 udeležencev</w:t>
            </w:r>
          </w:p>
        </w:tc>
        <w:tc>
          <w:tcPr>
            <w:tcW w:w="3261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957679" w:rsidRPr="008F2782" w:rsidRDefault="00957679" w:rsidP="00D8103D">
            <w:pPr>
              <w:rPr>
                <w:rFonts w:cs="Tahoma"/>
              </w:rPr>
            </w:pPr>
          </w:p>
        </w:tc>
      </w:tr>
    </w:tbl>
    <w:p w:rsidR="00957679" w:rsidRDefault="00957679" w:rsidP="002422D3">
      <w:pPr>
        <w:jc w:val="both"/>
        <w:rPr>
          <w:rFonts w:cs="Tahoma"/>
          <w:b/>
        </w:rPr>
      </w:pPr>
    </w:p>
    <w:p w:rsidR="00957679" w:rsidRDefault="00957679" w:rsidP="007B1603">
      <w:pPr>
        <w:pStyle w:val="ListParagraph"/>
        <w:numPr>
          <w:ilvl w:val="0"/>
          <w:numId w:val="20"/>
        </w:numPr>
        <w:rPr>
          <w:rFonts w:cs="Tahoma"/>
          <w:b/>
        </w:rPr>
      </w:pPr>
      <w:r w:rsidRPr="007B1603">
        <w:rPr>
          <w:rFonts w:cs="Tahoma"/>
          <w:b/>
        </w:rPr>
        <w:t>Udeležba na tekmovanju ali ligi regionalne narave odraslih članov društva</w:t>
      </w:r>
    </w:p>
    <w:p w:rsidR="00957679" w:rsidRDefault="00957679" w:rsidP="007D5E72">
      <w:pPr>
        <w:ind w:left="709"/>
        <w:jc w:val="both"/>
        <w:rPr>
          <w:rFonts w:cs="Tahoma"/>
          <w:b/>
        </w:rPr>
      </w:pPr>
      <w:r>
        <w:rPr>
          <w:rFonts w:cs="Tahoma"/>
          <w:i/>
          <w:sz w:val="20"/>
          <w:szCs w:val="20"/>
        </w:rPr>
        <w:t>(</w:t>
      </w:r>
      <w:r w:rsidRPr="007B1603">
        <w:rPr>
          <w:rFonts w:cs="Tahoma"/>
          <w:i/>
          <w:sz w:val="20"/>
          <w:szCs w:val="20"/>
        </w:rPr>
        <w:t xml:space="preserve">V spodnji preglednici navedite </w:t>
      </w:r>
      <w:r>
        <w:rPr>
          <w:rFonts w:cs="Tahoma"/>
          <w:i/>
          <w:sz w:val="20"/>
          <w:szCs w:val="20"/>
        </w:rPr>
        <w:t>vsak posamezni dogodek</w:t>
      </w:r>
      <w:r w:rsidRPr="007B1603">
        <w:rPr>
          <w:rFonts w:cs="Tahoma"/>
          <w:i/>
          <w:sz w:val="20"/>
          <w:szCs w:val="20"/>
        </w:rPr>
        <w:t xml:space="preserve"> tekmovanja ali liga regionalne narave odraslih članov društva</w:t>
      </w:r>
      <w:r>
        <w:rPr>
          <w:rFonts w:cs="Tahoma"/>
          <w:i/>
          <w:sz w:val="20"/>
          <w:szCs w:val="20"/>
        </w:rPr>
        <w:t xml:space="preserve"> (tekme))</w:t>
      </w:r>
    </w:p>
    <w:p w:rsidR="00957679" w:rsidRDefault="00957679" w:rsidP="002422D3">
      <w:pPr>
        <w:jc w:val="both"/>
        <w:rPr>
          <w:rFonts w:cs="Tahoma"/>
          <w:b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521"/>
        <w:gridCol w:w="1276"/>
        <w:gridCol w:w="1275"/>
      </w:tblGrid>
      <w:tr w:rsidR="00957679" w:rsidRPr="006264FB" w:rsidTr="002D4052">
        <w:tc>
          <w:tcPr>
            <w:tcW w:w="6521" w:type="dxa"/>
            <w:shd w:val="clear" w:color="auto" w:fill="D9D9D9"/>
            <w:vAlign w:val="center"/>
          </w:tcPr>
          <w:p w:rsidR="00957679" w:rsidRPr="006264FB" w:rsidRDefault="00957679" w:rsidP="007D5E72">
            <w:pPr>
              <w:pStyle w:val="GlavaLasce"/>
              <w:tabs>
                <w:tab w:val="left" w:pos="3375"/>
              </w:tabs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 xml:space="preserve">Dogodek tekmovanja odraslih članov društva </w:t>
            </w:r>
            <w:r w:rsidRPr="003C4D5B">
              <w:rPr>
                <w:szCs w:val="24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957679" w:rsidRPr="006264FB" w:rsidRDefault="00957679" w:rsidP="007D5E72">
            <w:pPr>
              <w:pStyle w:val="GlavaLasce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Predviden d</w:t>
            </w:r>
            <w:r w:rsidRPr="006264FB">
              <w:rPr>
                <w:szCs w:val="24"/>
              </w:rPr>
              <w:t>atum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957679" w:rsidRPr="006264FB" w:rsidRDefault="00957679" w:rsidP="007D5E72">
            <w:pPr>
              <w:jc w:val="center"/>
              <w:outlineLvl w:val="0"/>
            </w:pPr>
            <w:r w:rsidRPr="006264FB">
              <w:t>Predvideni stroški prireditve</w:t>
            </w: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 w:rsidRPr="006264FB">
              <w:t>1.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 w:rsidRPr="006264FB">
              <w:t>2.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 w:rsidRPr="006264FB">
              <w:t>3.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>
              <w:t>4.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>
              <w:t>5.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>
              <w:t>6.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>
              <w:t>7.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  <w:tr w:rsidR="00957679" w:rsidRPr="006264FB" w:rsidTr="002D4052">
        <w:tc>
          <w:tcPr>
            <w:tcW w:w="6521" w:type="dxa"/>
          </w:tcPr>
          <w:p w:rsidR="00957679" w:rsidRPr="006264FB" w:rsidRDefault="00957679" w:rsidP="007D5E72">
            <w:pPr>
              <w:tabs>
                <w:tab w:val="left" w:pos="3375"/>
              </w:tabs>
              <w:jc w:val="both"/>
              <w:outlineLvl w:val="0"/>
            </w:pPr>
            <w:r>
              <w:t>8.</w:t>
            </w:r>
          </w:p>
        </w:tc>
        <w:tc>
          <w:tcPr>
            <w:tcW w:w="1276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  <w:tc>
          <w:tcPr>
            <w:tcW w:w="1275" w:type="dxa"/>
          </w:tcPr>
          <w:p w:rsidR="00957679" w:rsidRPr="006264FB" w:rsidRDefault="00957679" w:rsidP="007D5E72">
            <w:pPr>
              <w:jc w:val="both"/>
              <w:outlineLvl w:val="0"/>
            </w:pPr>
          </w:p>
        </w:tc>
      </w:tr>
    </w:tbl>
    <w:p w:rsidR="00957679" w:rsidRDefault="00957679" w:rsidP="002422D3">
      <w:pPr>
        <w:jc w:val="both"/>
        <w:rPr>
          <w:rFonts w:cs="Tahoma"/>
          <w:sz w:val="20"/>
          <w:szCs w:val="20"/>
        </w:rPr>
      </w:pPr>
      <w:r w:rsidRPr="007B1603">
        <w:rPr>
          <w:rFonts w:cs="Tahoma"/>
          <w:sz w:val="20"/>
          <w:szCs w:val="20"/>
        </w:rPr>
        <w:t>PO POTREBI TABELI DODAJTE VRSTICE!!!</w:t>
      </w:r>
    </w:p>
    <w:p w:rsidR="00957679" w:rsidRDefault="00957679" w:rsidP="002422D3">
      <w:pPr>
        <w:jc w:val="both"/>
        <w:rPr>
          <w:rFonts w:cs="Tahoma"/>
          <w:b/>
        </w:rPr>
      </w:pPr>
    </w:p>
    <w:tbl>
      <w:tblPr>
        <w:tblW w:w="354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3544"/>
      </w:tblGrid>
      <w:tr w:rsidR="00957679" w:rsidTr="008F2782"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:rsidR="00957679" w:rsidRPr="008F2782" w:rsidRDefault="00957679" w:rsidP="008F2782">
            <w:pPr>
              <w:pStyle w:val="ListParagraph"/>
              <w:numPr>
                <w:ilvl w:val="0"/>
                <w:numId w:val="21"/>
              </w:numPr>
              <w:ind w:left="426" w:hanging="426"/>
              <w:rPr>
                <w:i/>
                <w:sz w:val="20"/>
                <w:szCs w:val="20"/>
              </w:rPr>
            </w:pPr>
            <w:r w:rsidRPr="008F2782">
              <w:rPr>
                <w:i/>
                <w:sz w:val="20"/>
                <w:szCs w:val="20"/>
              </w:rPr>
              <w:t xml:space="preserve">Za vsak posamični dogodek </w:t>
            </w:r>
          </w:p>
          <w:p w:rsidR="00957679" w:rsidRPr="008F2782" w:rsidRDefault="00957679" w:rsidP="008F2782">
            <w:pPr>
              <w:pStyle w:val="ListParagraph"/>
              <w:ind w:left="709" w:hanging="142"/>
              <w:rPr>
                <w:rFonts w:cs="Tahoma"/>
              </w:rPr>
            </w:pPr>
            <w:r w:rsidRPr="008F2782">
              <w:rPr>
                <w:i/>
                <w:sz w:val="20"/>
                <w:szCs w:val="20"/>
              </w:rPr>
              <w:t>· 10 točk</w:t>
            </w:r>
          </w:p>
        </w:tc>
      </w:tr>
    </w:tbl>
    <w:p w:rsidR="00957679" w:rsidRPr="003C4D5B" w:rsidRDefault="00957679" w:rsidP="003C4D5B">
      <w:pPr>
        <w:rPr>
          <w:rFonts w:cs="Tahoma"/>
          <w:b/>
        </w:rPr>
      </w:pPr>
    </w:p>
    <w:p w:rsidR="00957679" w:rsidRDefault="00957679" w:rsidP="005F280A">
      <w:pPr>
        <w:pStyle w:val="ListParagraph"/>
        <w:numPr>
          <w:ilvl w:val="0"/>
          <w:numId w:val="16"/>
        </w:numPr>
        <w:rPr>
          <w:rFonts w:cs="Tahoma"/>
          <w:b/>
        </w:rPr>
      </w:pPr>
      <w:r>
        <w:rPr>
          <w:rFonts w:cs="Tahoma"/>
          <w:b/>
        </w:rPr>
        <w:t>Cilji in ciljne skupine</w:t>
      </w:r>
      <w:r w:rsidRPr="005F280A">
        <w:rPr>
          <w:rFonts w:cs="Tahoma"/>
          <w:b/>
        </w:rPr>
        <w:t xml:space="preserve"> programa:</w:t>
      </w:r>
      <w:r>
        <w:rPr>
          <w:rFonts w:cs="Tahoma"/>
          <w:b/>
        </w:rPr>
        <w:t xml:space="preserve"> </w:t>
      </w:r>
    </w:p>
    <w:p w:rsidR="00957679" w:rsidRPr="00A61FFA" w:rsidRDefault="00957679" w:rsidP="002A1EB4">
      <w:pPr>
        <w:pStyle w:val="ListParagraph"/>
        <w:ind w:left="283"/>
        <w:rPr>
          <w:rFonts w:cs="Tahoma"/>
          <w:b/>
          <w:i/>
        </w:rPr>
      </w:pPr>
      <w:r w:rsidRPr="00A61FFA">
        <w:rPr>
          <w:rFonts w:cs="Tahoma"/>
          <w:i/>
          <w:sz w:val="20"/>
          <w:szCs w:val="20"/>
        </w:rPr>
        <w:t>(za vsako prireditev iz točke 2. je potrebno navesti kratek opis z aktivnostmi ter ciljne skupine)</w:t>
      </w:r>
    </w:p>
    <w:p w:rsidR="00957679" w:rsidRPr="006264FB" w:rsidRDefault="00957679" w:rsidP="002422D3">
      <w:pPr>
        <w:jc w:val="both"/>
        <w:rPr>
          <w:rFonts w:cs="Tahoma"/>
          <w:b/>
        </w:rPr>
      </w:pPr>
    </w:p>
    <w:tbl>
      <w:tblPr>
        <w:tblW w:w="91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180"/>
      </w:tblGrid>
      <w:tr w:rsidR="00957679" w:rsidRPr="006264FB" w:rsidTr="00D64053">
        <w:tc>
          <w:tcPr>
            <w:tcW w:w="9180" w:type="dxa"/>
            <w:shd w:val="clear" w:color="auto" w:fill="D9D9D9"/>
          </w:tcPr>
          <w:p w:rsidR="00957679" w:rsidRPr="005F280A" w:rsidRDefault="00957679" w:rsidP="005F280A">
            <w:pPr>
              <w:jc w:val="both"/>
              <w:outlineLvl w:val="0"/>
              <w:rPr>
                <w:b/>
                <w:bCs/>
              </w:rPr>
            </w:pPr>
            <w:r w:rsidRPr="005F280A">
              <w:rPr>
                <w:b/>
                <w:bCs/>
              </w:rPr>
              <w:t xml:space="preserve">1. </w:t>
            </w:r>
            <w:r>
              <w:rPr>
                <w:bCs/>
                <w:i/>
              </w:rPr>
              <w:t xml:space="preserve">Naziv </w:t>
            </w:r>
            <w:r w:rsidRPr="005D762F">
              <w:rPr>
                <w:bCs/>
                <w:i/>
              </w:rPr>
              <w:t xml:space="preserve">prireditve </w:t>
            </w:r>
            <w:r>
              <w:rPr>
                <w:bCs/>
                <w:i/>
              </w:rPr>
              <w:t>(iz točke  2</w:t>
            </w:r>
            <w:r w:rsidRPr="005D762F">
              <w:rPr>
                <w:bCs/>
                <w:i/>
              </w:rPr>
              <w:t>.):</w:t>
            </w:r>
          </w:p>
        </w:tc>
      </w:tr>
      <w:tr w:rsidR="00957679" w:rsidRPr="006264FB" w:rsidTr="007D5E72">
        <w:trPr>
          <w:trHeight w:val="861"/>
        </w:trPr>
        <w:tc>
          <w:tcPr>
            <w:tcW w:w="9180" w:type="dxa"/>
          </w:tcPr>
          <w:p w:rsidR="00957679" w:rsidRDefault="00957679" w:rsidP="00B622A9">
            <w:pPr>
              <w:jc w:val="both"/>
              <w:outlineLvl w:val="0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Cilji programa</w:t>
            </w:r>
            <w:r>
              <w:rPr>
                <w:rFonts w:cs="Tahoma"/>
                <w:b/>
              </w:rPr>
              <w:t xml:space="preserve"> </w:t>
            </w:r>
            <w:r>
              <w:rPr>
                <w:rFonts w:cs="Tahoma"/>
                <w:i/>
              </w:rPr>
              <w:t>(max 8</w:t>
            </w:r>
            <w:r w:rsidRPr="005F280A">
              <w:rPr>
                <w:rFonts w:cs="Tahoma"/>
                <w:i/>
              </w:rPr>
              <w:t>00 znakov)</w:t>
            </w:r>
            <w:r w:rsidRPr="007D5E72">
              <w:rPr>
                <w:rFonts w:cs="Tahoma"/>
                <w:i/>
              </w:rPr>
              <w:t>:</w:t>
            </w:r>
          </w:p>
          <w:p w:rsidR="00957679" w:rsidRDefault="00957679" w:rsidP="00B622A9">
            <w:pPr>
              <w:jc w:val="both"/>
              <w:outlineLvl w:val="0"/>
              <w:rPr>
                <w:rFonts w:cs="Tahoma"/>
                <w:b/>
              </w:rPr>
            </w:pPr>
          </w:p>
          <w:p w:rsidR="00957679" w:rsidRDefault="00957679" w:rsidP="00B622A9">
            <w:pPr>
              <w:jc w:val="both"/>
              <w:outlineLvl w:val="0"/>
              <w:rPr>
                <w:rFonts w:cs="Tahoma"/>
                <w:b/>
              </w:rPr>
            </w:pPr>
          </w:p>
          <w:p w:rsidR="00957679" w:rsidRDefault="00957679" w:rsidP="00B622A9">
            <w:pPr>
              <w:jc w:val="both"/>
              <w:outlineLvl w:val="0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Ciljne skupine programa</w:t>
            </w:r>
            <w:r>
              <w:rPr>
                <w:rFonts w:cs="Tahoma"/>
                <w:b/>
              </w:rPr>
              <w:t xml:space="preserve"> in predvideno število udeležencev</w:t>
            </w:r>
            <w:r w:rsidRPr="006264FB">
              <w:rPr>
                <w:rFonts w:cs="Tahoma"/>
                <w:b/>
              </w:rPr>
              <w:t>:</w:t>
            </w:r>
          </w:p>
          <w:p w:rsidR="00957679" w:rsidRPr="006264FB" w:rsidRDefault="00957679" w:rsidP="00B622A9">
            <w:pPr>
              <w:jc w:val="both"/>
              <w:outlineLvl w:val="0"/>
              <w:rPr>
                <w:bCs/>
              </w:rPr>
            </w:pPr>
          </w:p>
        </w:tc>
      </w:tr>
      <w:tr w:rsidR="00957679" w:rsidRPr="006264FB" w:rsidTr="00D64053">
        <w:trPr>
          <w:trHeight w:val="77"/>
        </w:trPr>
        <w:tc>
          <w:tcPr>
            <w:tcW w:w="9180" w:type="dxa"/>
            <w:shd w:val="clear" w:color="auto" w:fill="D9D9D9"/>
          </w:tcPr>
          <w:p w:rsidR="00957679" w:rsidRPr="006264FB" w:rsidRDefault="00957679" w:rsidP="00CF47C0">
            <w:pPr>
              <w:jc w:val="both"/>
              <w:outlineLvl w:val="0"/>
              <w:rPr>
                <w:bCs/>
              </w:rPr>
            </w:pPr>
            <w:r>
              <w:rPr>
                <w:b/>
                <w:bCs/>
              </w:rPr>
              <w:t>2</w:t>
            </w:r>
            <w:r w:rsidRPr="005F280A">
              <w:rPr>
                <w:b/>
                <w:bCs/>
              </w:rPr>
              <w:t xml:space="preserve">. </w:t>
            </w:r>
            <w:r>
              <w:rPr>
                <w:bCs/>
                <w:i/>
              </w:rPr>
              <w:t>Naziv prireditve (iz točke  2</w:t>
            </w:r>
            <w:r w:rsidRPr="005D762F">
              <w:rPr>
                <w:bCs/>
                <w:i/>
              </w:rPr>
              <w:t>.):</w:t>
            </w:r>
          </w:p>
        </w:tc>
      </w:tr>
      <w:tr w:rsidR="00957679" w:rsidRPr="006264FB" w:rsidTr="007D5E72">
        <w:trPr>
          <w:trHeight w:val="752"/>
        </w:trPr>
        <w:tc>
          <w:tcPr>
            <w:tcW w:w="9180" w:type="dxa"/>
          </w:tcPr>
          <w:p w:rsidR="00957679" w:rsidRDefault="00957679" w:rsidP="00FF53E6">
            <w:pPr>
              <w:jc w:val="both"/>
              <w:outlineLvl w:val="0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Cilji programa</w:t>
            </w:r>
            <w:r>
              <w:rPr>
                <w:rFonts w:cs="Tahoma"/>
                <w:b/>
              </w:rPr>
              <w:t xml:space="preserve"> </w:t>
            </w:r>
            <w:r w:rsidRPr="005F280A">
              <w:rPr>
                <w:rFonts w:cs="Tahoma"/>
                <w:i/>
              </w:rPr>
              <w:t>(max 800 znakov)</w:t>
            </w:r>
            <w:r w:rsidRPr="007D5E72">
              <w:rPr>
                <w:rFonts w:cs="Tahoma"/>
                <w:i/>
              </w:rPr>
              <w:t>:</w:t>
            </w:r>
          </w:p>
          <w:p w:rsidR="00957679" w:rsidRDefault="00957679" w:rsidP="00FF53E6">
            <w:pPr>
              <w:jc w:val="both"/>
              <w:outlineLvl w:val="0"/>
              <w:rPr>
                <w:rFonts w:cs="Tahoma"/>
                <w:b/>
              </w:rPr>
            </w:pPr>
          </w:p>
          <w:p w:rsidR="00957679" w:rsidRDefault="00957679" w:rsidP="00FF53E6">
            <w:pPr>
              <w:jc w:val="both"/>
              <w:outlineLvl w:val="0"/>
              <w:rPr>
                <w:rFonts w:cs="Tahoma"/>
                <w:b/>
              </w:rPr>
            </w:pPr>
          </w:p>
          <w:p w:rsidR="00957679" w:rsidRDefault="00957679" w:rsidP="00B622A9">
            <w:pPr>
              <w:jc w:val="both"/>
              <w:outlineLvl w:val="0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Ciljne skupine programa</w:t>
            </w:r>
            <w:r>
              <w:rPr>
                <w:rFonts w:cs="Tahoma"/>
                <w:b/>
              </w:rPr>
              <w:t xml:space="preserve"> in predvideno število udeležencev</w:t>
            </w:r>
            <w:r w:rsidRPr="006264FB">
              <w:rPr>
                <w:rFonts w:cs="Tahoma"/>
                <w:b/>
              </w:rPr>
              <w:t>:</w:t>
            </w:r>
          </w:p>
          <w:p w:rsidR="00957679" w:rsidRPr="006264FB" w:rsidRDefault="00957679" w:rsidP="00B622A9">
            <w:pPr>
              <w:jc w:val="both"/>
              <w:outlineLvl w:val="0"/>
              <w:rPr>
                <w:bCs/>
              </w:rPr>
            </w:pPr>
          </w:p>
        </w:tc>
      </w:tr>
      <w:tr w:rsidR="00957679" w:rsidRPr="006264FB" w:rsidTr="00D64053">
        <w:trPr>
          <w:trHeight w:val="77"/>
        </w:trPr>
        <w:tc>
          <w:tcPr>
            <w:tcW w:w="9180" w:type="dxa"/>
            <w:shd w:val="clear" w:color="auto" w:fill="D9D9D9"/>
          </w:tcPr>
          <w:p w:rsidR="00957679" w:rsidRPr="006264FB" w:rsidRDefault="00957679" w:rsidP="00CF47C0">
            <w:pPr>
              <w:jc w:val="both"/>
              <w:outlineLvl w:val="0"/>
              <w:rPr>
                <w:bCs/>
              </w:rPr>
            </w:pPr>
            <w:r>
              <w:rPr>
                <w:b/>
                <w:bCs/>
              </w:rPr>
              <w:t>3</w:t>
            </w:r>
            <w:r w:rsidRPr="005F280A">
              <w:rPr>
                <w:b/>
                <w:bCs/>
              </w:rPr>
              <w:t xml:space="preserve">. </w:t>
            </w:r>
            <w:r>
              <w:rPr>
                <w:bCs/>
                <w:i/>
              </w:rPr>
              <w:t>Naziv prireditve (iz točke  2</w:t>
            </w:r>
            <w:r w:rsidRPr="005D762F">
              <w:rPr>
                <w:bCs/>
                <w:i/>
              </w:rPr>
              <w:t>.):</w:t>
            </w:r>
          </w:p>
        </w:tc>
      </w:tr>
      <w:tr w:rsidR="00957679" w:rsidRPr="006264FB" w:rsidTr="007D5E72">
        <w:trPr>
          <w:trHeight w:val="752"/>
        </w:trPr>
        <w:tc>
          <w:tcPr>
            <w:tcW w:w="9180" w:type="dxa"/>
          </w:tcPr>
          <w:p w:rsidR="00957679" w:rsidRDefault="00957679" w:rsidP="00FF53E6">
            <w:pPr>
              <w:jc w:val="both"/>
              <w:outlineLvl w:val="0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Cilji programa</w:t>
            </w:r>
            <w:r>
              <w:rPr>
                <w:rFonts w:cs="Tahoma"/>
                <w:b/>
              </w:rPr>
              <w:t xml:space="preserve"> </w:t>
            </w:r>
            <w:r w:rsidRPr="007D5E72">
              <w:rPr>
                <w:rFonts w:cs="Tahoma"/>
                <w:i/>
              </w:rPr>
              <w:t>(max 800 znakov):</w:t>
            </w:r>
          </w:p>
          <w:p w:rsidR="00957679" w:rsidRDefault="00957679" w:rsidP="00FF53E6">
            <w:pPr>
              <w:jc w:val="both"/>
              <w:outlineLvl w:val="0"/>
              <w:rPr>
                <w:rFonts w:cs="Tahoma"/>
                <w:b/>
              </w:rPr>
            </w:pPr>
          </w:p>
          <w:p w:rsidR="00957679" w:rsidRDefault="00957679" w:rsidP="00FF53E6">
            <w:pPr>
              <w:jc w:val="both"/>
              <w:outlineLvl w:val="0"/>
              <w:rPr>
                <w:rFonts w:cs="Tahoma"/>
                <w:b/>
              </w:rPr>
            </w:pPr>
          </w:p>
          <w:p w:rsidR="00957679" w:rsidRDefault="00957679" w:rsidP="00B622A9">
            <w:pPr>
              <w:jc w:val="both"/>
              <w:outlineLvl w:val="0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Ciljne skupine programa</w:t>
            </w:r>
            <w:r>
              <w:rPr>
                <w:rFonts w:cs="Tahoma"/>
                <w:b/>
              </w:rPr>
              <w:t xml:space="preserve"> in predvideno število udeležencev</w:t>
            </w:r>
            <w:r w:rsidRPr="006264FB">
              <w:rPr>
                <w:rFonts w:cs="Tahoma"/>
                <w:b/>
              </w:rPr>
              <w:t>:</w:t>
            </w:r>
          </w:p>
          <w:p w:rsidR="00957679" w:rsidRPr="006264FB" w:rsidRDefault="00957679" w:rsidP="00B622A9">
            <w:pPr>
              <w:jc w:val="both"/>
              <w:outlineLvl w:val="0"/>
              <w:rPr>
                <w:bCs/>
              </w:rPr>
            </w:pPr>
          </w:p>
        </w:tc>
      </w:tr>
    </w:tbl>
    <w:p w:rsidR="00957679" w:rsidRPr="007B1603" w:rsidRDefault="00957679" w:rsidP="00A61FFA">
      <w:pPr>
        <w:rPr>
          <w:rFonts w:cs="Tahoma"/>
          <w:sz w:val="20"/>
          <w:szCs w:val="20"/>
        </w:rPr>
      </w:pPr>
      <w:r w:rsidRPr="007B1603">
        <w:rPr>
          <w:rFonts w:cs="Tahoma"/>
          <w:sz w:val="20"/>
          <w:szCs w:val="20"/>
        </w:rPr>
        <w:t>PO POTREBI TABELI DODAJTE VRSTICE!!!</w:t>
      </w:r>
    </w:p>
    <w:p w:rsidR="00957679" w:rsidRDefault="00957679" w:rsidP="002422D3">
      <w:pPr>
        <w:jc w:val="both"/>
        <w:rPr>
          <w:rFonts w:cs="Tahoma"/>
        </w:rPr>
      </w:pPr>
    </w:p>
    <w:p w:rsidR="00957679" w:rsidRPr="008D20E8" w:rsidRDefault="00957679" w:rsidP="007B1603">
      <w:pPr>
        <w:pStyle w:val="ListParagraph"/>
        <w:numPr>
          <w:ilvl w:val="0"/>
          <w:numId w:val="16"/>
        </w:numPr>
        <w:jc w:val="both"/>
        <w:rPr>
          <w:rFonts w:cs="Tahoma"/>
          <w:b/>
        </w:rPr>
      </w:pPr>
      <w:r w:rsidRPr="002D4052">
        <w:rPr>
          <w:rFonts w:cs="Tahoma"/>
          <w:b/>
        </w:rPr>
        <w:t>Mednarodno sodelovanje</w:t>
      </w:r>
      <w:r w:rsidRPr="002D4052">
        <w:rPr>
          <w:rFonts w:cs="Tahoma"/>
          <w:b/>
          <w:vertAlign w:val="superscript"/>
        </w:rPr>
        <w:t>1</w:t>
      </w:r>
      <w:r w:rsidRPr="008D20E8">
        <w:rPr>
          <w:rFonts w:cs="Tahoma"/>
          <w:b/>
        </w:rPr>
        <w:t>:</w:t>
      </w:r>
    </w:p>
    <w:p w:rsidR="00957679" w:rsidRDefault="00957679" w:rsidP="00F0425C">
      <w:pPr>
        <w:ind w:left="283"/>
        <w:jc w:val="both"/>
        <w:rPr>
          <w:rFonts w:cs="Tahoma"/>
        </w:rPr>
      </w:pPr>
      <w:r w:rsidRPr="00A61FFA">
        <w:rPr>
          <w:rFonts w:cs="Tahoma"/>
          <w:i/>
          <w:sz w:val="20"/>
          <w:szCs w:val="20"/>
        </w:rPr>
        <w:t>(</w:t>
      </w:r>
      <w:r>
        <w:rPr>
          <w:rFonts w:cs="Tahoma"/>
          <w:i/>
          <w:sz w:val="20"/>
          <w:szCs w:val="20"/>
        </w:rPr>
        <w:t>Če društvo/organizacija mednarodno sodeluje to opisno navede v spodnji okvir. Kot mednarodno sodelovanje se šteje tekmovanje v tujini, organizacija prireditev, na katerih so prisotni člani društev iz tujih držav...</w:t>
      </w:r>
      <w:r w:rsidRPr="00A61FFA">
        <w:rPr>
          <w:rFonts w:cs="Tahoma"/>
          <w:i/>
          <w:sz w:val="20"/>
          <w:szCs w:val="20"/>
        </w:rPr>
        <w:t>)</w:t>
      </w:r>
    </w:p>
    <w:p w:rsidR="00957679" w:rsidRDefault="00957679" w:rsidP="00F0425C">
      <w:pPr>
        <w:ind w:left="283"/>
        <w:jc w:val="both"/>
        <w:rPr>
          <w:rFonts w:cs="Tahoma"/>
        </w:rPr>
      </w:pPr>
    </w:p>
    <w:p w:rsidR="00957679" w:rsidRPr="006264FB" w:rsidRDefault="00957679" w:rsidP="002D40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142"/>
        <w:jc w:val="both"/>
        <w:rPr>
          <w:rFonts w:cs="Tahoma"/>
        </w:rPr>
      </w:pPr>
    </w:p>
    <w:p w:rsidR="00957679" w:rsidRDefault="00957679" w:rsidP="002D40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142"/>
        <w:jc w:val="both"/>
        <w:rPr>
          <w:rFonts w:cs="Tahoma"/>
        </w:rPr>
      </w:pPr>
    </w:p>
    <w:p w:rsidR="00957679" w:rsidRDefault="00957679" w:rsidP="002D40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142"/>
        <w:jc w:val="both"/>
        <w:rPr>
          <w:rFonts w:cs="Tahoma"/>
        </w:rPr>
      </w:pPr>
    </w:p>
    <w:p w:rsidR="00957679" w:rsidRDefault="00957679" w:rsidP="002D40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142"/>
        <w:jc w:val="both"/>
        <w:rPr>
          <w:rFonts w:cs="Tahoma"/>
        </w:rPr>
      </w:pPr>
    </w:p>
    <w:p w:rsidR="00957679" w:rsidRPr="006264FB" w:rsidRDefault="00957679" w:rsidP="002D40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142"/>
        <w:jc w:val="both"/>
        <w:rPr>
          <w:rFonts w:cs="Tahoma"/>
        </w:rPr>
      </w:pPr>
    </w:p>
    <w:p w:rsidR="00957679" w:rsidRPr="006264FB" w:rsidRDefault="00957679" w:rsidP="002D405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ind w:left="142"/>
        <w:jc w:val="both"/>
        <w:rPr>
          <w:rFonts w:cs="Tahoma"/>
        </w:rPr>
      </w:pPr>
    </w:p>
    <w:p w:rsidR="00957679" w:rsidRDefault="00957679" w:rsidP="002422D3">
      <w:pPr>
        <w:jc w:val="both"/>
        <w:rPr>
          <w:rFonts w:cs="Tahoma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544"/>
      </w:tblGrid>
      <w:tr w:rsidR="00957679" w:rsidRPr="004C5A91" w:rsidTr="00F0425C">
        <w:tc>
          <w:tcPr>
            <w:tcW w:w="3544" w:type="dxa"/>
            <w:tcBorders>
              <w:top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2D4052" w:rsidRDefault="00957679" w:rsidP="002D4052">
            <w:pPr>
              <w:pStyle w:val="msolistparagraph0"/>
              <w:spacing w:before="0" w:beforeAutospacing="0" w:after="0" w:afterAutospacing="0"/>
              <w:ind w:left="360" w:hanging="360"/>
              <w:rPr>
                <w:i/>
                <w:sz w:val="20"/>
                <w:szCs w:val="20"/>
              </w:rPr>
            </w:pPr>
            <w:r w:rsidRPr="002D4052">
              <w:rPr>
                <w:i/>
                <w:sz w:val="20"/>
                <w:szCs w:val="20"/>
              </w:rPr>
              <w:t xml:space="preserve">1. </w:t>
            </w:r>
            <w:r>
              <w:rPr>
                <w:i/>
                <w:sz w:val="20"/>
                <w:szCs w:val="20"/>
              </w:rPr>
              <w:t xml:space="preserve">    </w:t>
            </w:r>
            <w:r w:rsidRPr="002D4052">
              <w:rPr>
                <w:i/>
                <w:sz w:val="20"/>
                <w:szCs w:val="20"/>
              </w:rPr>
              <w:t xml:space="preserve">Mednarodno sodelovanje </w:t>
            </w:r>
          </w:p>
        </w:tc>
      </w:tr>
      <w:tr w:rsidR="00957679" w:rsidRPr="004C5A91" w:rsidTr="00F0425C">
        <w:trPr>
          <w:trHeight w:val="213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2D4052" w:rsidRDefault="00957679" w:rsidP="00F0425C">
            <w:pPr>
              <w:pStyle w:val="msolistparagraph0"/>
              <w:spacing w:before="0" w:beforeAutospacing="0" w:after="0" w:afterAutospacing="0"/>
              <w:ind w:left="885" w:hanging="360"/>
              <w:rPr>
                <w:i/>
                <w:sz w:val="20"/>
                <w:szCs w:val="20"/>
              </w:rPr>
            </w:pPr>
            <w:r w:rsidRPr="002D4052">
              <w:rPr>
                <w:i/>
                <w:sz w:val="20"/>
                <w:szCs w:val="20"/>
              </w:rPr>
              <w:t>· 50 točk</w:t>
            </w:r>
          </w:p>
        </w:tc>
      </w:tr>
    </w:tbl>
    <w:p w:rsidR="00957679" w:rsidRDefault="00957679" w:rsidP="002422D3">
      <w:pPr>
        <w:jc w:val="both"/>
        <w:rPr>
          <w:rFonts w:cs="Tahoma"/>
        </w:rPr>
      </w:pPr>
    </w:p>
    <w:p w:rsidR="00957679" w:rsidRPr="0046209B" w:rsidRDefault="00957679" w:rsidP="0046209B">
      <w:pPr>
        <w:pStyle w:val="ListParagraph"/>
        <w:numPr>
          <w:ilvl w:val="0"/>
          <w:numId w:val="16"/>
        </w:numPr>
        <w:jc w:val="both"/>
        <w:rPr>
          <w:rFonts w:cs="Tahoma"/>
          <w:b/>
        </w:rPr>
      </w:pPr>
      <w:r>
        <w:rPr>
          <w:rFonts w:cs="Tahoma"/>
          <w:b/>
        </w:rPr>
        <w:t>Upravljanje objekta, ki se pretežno oz. deloma uporablja v javnem interesu</w:t>
      </w:r>
    </w:p>
    <w:tbl>
      <w:tblPr>
        <w:tblW w:w="0" w:type="auto"/>
        <w:tblInd w:w="-34" w:type="dxa"/>
        <w:tblCellMar>
          <w:left w:w="0" w:type="dxa"/>
          <w:right w:w="0" w:type="dxa"/>
        </w:tblCellMar>
        <w:tblLook w:val="0000"/>
      </w:tblPr>
      <w:tblGrid>
        <w:gridCol w:w="9322"/>
      </w:tblGrid>
      <w:tr w:rsidR="00957679" w:rsidRPr="004C5A91" w:rsidTr="00D64053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679" w:rsidRPr="0046209B" w:rsidRDefault="00957679" w:rsidP="00DA0865">
            <w:pPr>
              <w:ind w:left="318"/>
              <w:jc w:val="both"/>
              <w:rPr>
                <w:rFonts w:cs="Tahoma"/>
              </w:rPr>
            </w:pPr>
            <w:r w:rsidRPr="0046209B">
              <w:rPr>
                <w:rFonts w:cs="Tahoma"/>
                <w:i/>
                <w:sz w:val="20"/>
                <w:szCs w:val="20"/>
              </w:rPr>
              <w:t xml:space="preserve">(Če </w:t>
            </w:r>
            <w:r>
              <w:rPr>
                <w:rFonts w:cs="Tahoma"/>
                <w:i/>
                <w:sz w:val="20"/>
                <w:szCs w:val="20"/>
              </w:rPr>
              <w:t xml:space="preserve">ima </w:t>
            </w:r>
            <w:r w:rsidRPr="0046209B">
              <w:rPr>
                <w:rFonts w:cs="Tahoma"/>
                <w:i/>
                <w:sz w:val="20"/>
                <w:szCs w:val="20"/>
              </w:rPr>
              <w:t>društvo/organizacija</w:t>
            </w:r>
            <w:r>
              <w:rPr>
                <w:rFonts w:cs="Tahoma"/>
                <w:i/>
                <w:sz w:val="20"/>
                <w:szCs w:val="20"/>
              </w:rPr>
              <w:t xml:space="preserve"> v upravljanju objekt, ki se upravlja pretežno oz. deloma v javnem interestu to obkroži v spodnji tabeli) </w:t>
            </w:r>
          </w:p>
          <w:p w:rsidR="00957679" w:rsidRDefault="00957679" w:rsidP="0046209B">
            <w:pPr>
              <w:pStyle w:val="msolistparagraph0"/>
              <w:spacing w:before="0" w:beforeAutospacing="0" w:after="0" w:afterAutospacing="0"/>
              <w:jc w:val="both"/>
              <w:rPr>
                <w:b/>
                <w:i/>
              </w:rPr>
            </w:pPr>
          </w:p>
          <w:tbl>
            <w:tblPr>
              <w:tblW w:w="91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7542"/>
              <w:gridCol w:w="851"/>
              <w:gridCol w:w="708"/>
            </w:tblGrid>
            <w:tr w:rsidR="00957679" w:rsidTr="008F2782">
              <w:trPr>
                <w:gridAfter w:val="2"/>
                <w:wAfter w:w="1559" w:type="dxa"/>
              </w:trPr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</w:rPr>
                  </w:pPr>
                  <w:r w:rsidRPr="008F2782">
                    <w:rPr>
                      <w:b/>
                    </w:rPr>
                    <w:t>Upravljanje objekta, ki se na območju občine Kobilje pretežno uporablja v javnem interesu</w:t>
                  </w:r>
                </w:p>
              </w:tc>
            </w:tr>
            <w:tr w:rsidR="00957679" w:rsidTr="008F2782"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D64053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</w:pPr>
                  <w:r w:rsidRPr="00D64053">
                    <w:t xml:space="preserve">1. Gasilski dom </w:t>
                  </w:r>
                  <w:r w:rsidRPr="008F2782">
                    <w:rPr>
                      <w:i/>
                      <w:sz w:val="20"/>
                      <w:szCs w:val="20"/>
                      <w:shd w:val="clear" w:color="auto" w:fill="F2F2F2"/>
                    </w:rPr>
                    <w:t>(150 Točk)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  <w:i/>
                    </w:rPr>
                  </w:pPr>
                  <w:r w:rsidRPr="008F2782">
                    <w:rPr>
                      <w:b/>
                      <w:i/>
                    </w:rPr>
                    <w:t xml:space="preserve">DA 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  <w:i/>
                    </w:rPr>
                  </w:pPr>
                  <w:r w:rsidRPr="008F2782">
                    <w:rPr>
                      <w:b/>
                      <w:i/>
                    </w:rPr>
                    <w:t>NE</w:t>
                  </w:r>
                </w:p>
              </w:tc>
            </w:tr>
            <w:tr w:rsidR="00957679" w:rsidTr="008F2782"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  <w:i/>
                    </w:rPr>
                  </w:pPr>
                  <w:r w:rsidRPr="00D64053">
                    <w:t>2.</w:t>
                  </w:r>
                  <w:r w:rsidRPr="008F2782">
                    <w:rPr>
                      <w:b/>
                      <w:i/>
                    </w:rPr>
                    <w:t xml:space="preserve"> </w:t>
                  </w:r>
                  <w:r>
                    <w:t>Š</w:t>
                  </w:r>
                  <w:r w:rsidRPr="00D64053">
                    <w:t>portni park</w:t>
                  </w:r>
                  <w:r>
                    <w:t xml:space="preserve">  </w:t>
                  </w:r>
                  <w:r w:rsidRPr="008F2782">
                    <w:rPr>
                      <w:i/>
                      <w:sz w:val="20"/>
                      <w:szCs w:val="20"/>
                      <w:shd w:val="clear" w:color="auto" w:fill="F2F2F2"/>
                    </w:rPr>
                    <w:t>(150 Točk)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  <w:i/>
                    </w:rPr>
                  </w:pPr>
                  <w:r w:rsidRPr="008F2782">
                    <w:rPr>
                      <w:b/>
                      <w:i/>
                    </w:rPr>
                    <w:t>DA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  <w:i/>
                    </w:rPr>
                  </w:pPr>
                  <w:r w:rsidRPr="008F2782">
                    <w:rPr>
                      <w:b/>
                      <w:i/>
                    </w:rPr>
                    <w:t>NE</w:t>
                  </w:r>
                </w:p>
              </w:tc>
            </w:tr>
          </w:tbl>
          <w:p w:rsidR="00957679" w:rsidRDefault="00957679" w:rsidP="0046209B">
            <w:pPr>
              <w:pStyle w:val="msolistparagraph0"/>
              <w:spacing w:before="0" w:beforeAutospacing="0" w:after="0" w:afterAutospacing="0"/>
              <w:jc w:val="both"/>
              <w:rPr>
                <w:b/>
                <w:i/>
              </w:rPr>
            </w:pPr>
          </w:p>
          <w:tbl>
            <w:tblPr>
              <w:tblW w:w="91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7542"/>
              <w:gridCol w:w="851"/>
              <w:gridCol w:w="708"/>
            </w:tblGrid>
            <w:tr w:rsidR="00957679" w:rsidTr="008F2782">
              <w:trPr>
                <w:gridAfter w:val="2"/>
                <w:wAfter w:w="1559" w:type="dxa"/>
              </w:trPr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</w:rPr>
                  </w:pPr>
                  <w:r w:rsidRPr="008F2782">
                    <w:rPr>
                      <w:b/>
                    </w:rPr>
                    <w:t>Upravljanje objekta, ki se na območju občine Kobilje delno uporablja v javnem interesu</w:t>
                  </w:r>
                </w:p>
              </w:tc>
            </w:tr>
            <w:tr w:rsidR="00957679" w:rsidTr="008F2782">
              <w:tc>
                <w:tcPr>
                  <w:tcW w:w="75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D64053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</w:pPr>
                  <w:r w:rsidRPr="00D64053">
                    <w:t xml:space="preserve">1. </w:t>
                  </w:r>
                  <w:r>
                    <w:t>L</w:t>
                  </w:r>
                  <w:r w:rsidRPr="00D64053">
                    <w:t xml:space="preserve">ovski dom </w:t>
                  </w:r>
                  <w:r w:rsidRPr="008F2782">
                    <w:rPr>
                      <w:i/>
                      <w:sz w:val="20"/>
                      <w:szCs w:val="20"/>
                      <w:shd w:val="clear" w:color="auto" w:fill="F2F2F2"/>
                    </w:rPr>
                    <w:t>(50 Točk)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  <w:i/>
                    </w:rPr>
                  </w:pPr>
                  <w:r w:rsidRPr="008F2782">
                    <w:rPr>
                      <w:b/>
                      <w:i/>
                    </w:rPr>
                    <w:t xml:space="preserve">DA 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57679" w:rsidRPr="008F2782" w:rsidRDefault="00957679" w:rsidP="008F2782">
                  <w:pPr>
                    <w:pStyle w:val="msolistparagraph0"/>
                    <w:spacing w:before="0" w:beforeAutospacing="0" w:after="0" w:afterAutospacing="0"/>
                    <w:jc w:val="both"/>
                    <w:rPr>
                      <w:b/>
                      <w:i/>
                    </w:rPr>
                  </w:pPr>
                  <w:r w:rsidRPr="008F2782">
                    <w:rPr>
                      <w:b/>
                      <w:i/>
                    </w:rPr>
                    <w:t>NE</w:t>
                  </w:r>
                </w:p>
              </w:tc>
            </w:tr>
          </w:tbl>
          <w:p w:rsidR="00957679" w:rsidRPr="004C5A91" w:rsidRDefault="00957679" w:rsidP="0046209B">
            <w:pPr>
              <w:pStyle w:val="msolistparagraph0"/>
              <w:spacing w:before="0" w:beforeAutospacing="0" w:after="0" w:afterAutospacing="0"/>
              <w:jc w:val="both"/>
              <w:rPr>
                <w:b/>
                <w:i/>
              </w:rPr>
            </w:pPr>
          </w:p>
        </w:tc>
      </w:tr>
    </w:tbl>
    <w:p w:rsidR="00957679" w:rsidRPr="006264FB" w:rsidRDefault="00957679" w:rsidP="002422D3">
      <w:pPr>
        <w:jc w:val="both"/>
        <w:rPr>
          <w:rFonts w:cs="Tahoma"/>
        </w:rPr>
      </w:pPr>
    </w:p>
    <w:p w:rsidR="00957679" w:rsidRPr="008D20E8" w:rsidRDefault="00957679" w:rsidP="008D20E8">
      <w:pPr>
        <w:pStyle w:val="ListParagraph"/>
        <w:numPr>
          <w:ilvl w:val="0"/>
          <w:numId w:val="16"/>
        </w:numPr>
        <w:jc w:val="both"/>
        <w:rPr>
          <w:rFonts w:cs="Tahoma"/>
          <w:b/>
        </w:rPr>
      </w:pPr>
      <w:r w:rsidRPr="008D20E8">
        <w:rPr>
          <w:rFonts w:cs="Tahoma"/>
          <w:b/>
        </w:rPr>
        <w:t>Finančna konstrukcija:</w:t>
      </w:r>
    </w:p>
    <w:p w:rsidR="00957679" w:rsidRPr="006264FB" w:rsidRDefault="00957679" w:rsidP="002422D3">
      <w:pPr>
        <w:jc w:val="both"/>
        <w:rPr>
          <w:rFonts w:cs="Tahoma"/>
        </w:rPr>
      </w:pPr>
    </w:p>
    <w:tbl>
      <w:tblPr>
        <w:tblW w:w="73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20"/>
        <w:gridCol w:w="2160"/>
        <w:gridCol w:w="1800"/>
      </w:tblGrid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PRIHODKI: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realizacija 2014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plan 2015</w:t>
            </w: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rPr>
                <w:rFonts w:cs="Tahoma"/>
              </w:rPr>
            </w:pPr>
            <w:r w:rsidRPr="006264FB">
              <w:rPr>
                <w:rFonts w:cs="Tahoma"/>
              </w:rPr>
              <w:t>prispevki uporabnikov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  <w:r w:rsidRPr="006264FB">
              <w:rPr>
                <w:rFonts w:cs="Tahoma"/>
              </w:rPr>
              <w:t>članarine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rPr>
                <w:rFonts w:cs="Tahoma"/>
              </w:rPr>
            </w:pPr>
            <w:r w:rsidRPr="006264FB">
              <w:rPr>
                <w:rFonts w:cs="Tahoma"/>
              </w:rPr>
              <w:t>donatorji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  <w:r w:rsidRPr="006264FB">
              <w:rPr>
                <w:rFonts w:cs="Tahoma"/>
              </w:rPr>
              <w:t>državni proračun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  <w:r w:rsidRPr="006264FB">
              <w:rPr>
                <w:rFonts w:cs="Tahoma"/>
              </w:rPr>
              <w:t>občina Kobilje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  <w:r w:rsidRPr="006264FB">
              <w:rPr>
                <w:rFonts w:cs="Tahoma"/>
              </w:rPr>
              <w:t>drugo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SKUPAJ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  <w:b/>
              </w:rPr>
            </w:pPr>
          </w:p>
        </w:tc>
      </w:tr>
    </w:tbl>
    <w:p w:rsidR="00957679" w:rsidRPr="006264FB" w:rsidRDefault="00957679" w:rsidP="002422D3">
      <w:pPr>
        <w:jc w:val="both"/>
        <w:rPr>
          <w:rFonts w:cs="Tahoma"/>
        </w:rPr>
      </w:pPr>
    </w:p>
    <w:tbl>
      <w:tblPr>
        <w:tblW w:w="73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20"/>
        <w:gridCol w:w="2160"/>
        <w:gridCol w:w="1800"/>
      </w:tblGrid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rPr>
                <w:rFonts w:cs="Tahoma"/>
                <w:b/>
              </w:rPr>
            </w:pPr>
            <w:r w:rsidRPr="006264FB">
              <w:rPr>
                <w:rFonts w:cs="Tahoma"/>
              </w:rPr>
              <w:br w:type="page"/>
            </w:r>
            <w:r w:rsidRPr="006264FB">
              <w:rPr>
                <w:rFonts w:cs="Tahoma"/>
                <w:b/>
              </w:rPr>
              <w:t>ODHODKI: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  <w:b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rPr>
                <w:rFonts w:cs="Tahoma"/>
                <w:b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rPr>
                <w:rFonts w:cs="Tahoma"/>
                <w:b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</w:rPr>
            </w:pPr>
          </w:p>
        </w:tc>
      </w:tr>
      <w:tr w:rsidR="00957679" w:rsidRPr="006264FB" w:rsidTr="007D5E72">
        <w:tc>
          <w:tcPr>
            <w:tcW w:w="3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both"/>
              <w:rPr>
                <w:rFonts w:cs="Tahoma"/>
                <w:b/>
              </w:rPr>
            </w:pPr>
            <w:r w:rsidRPr="006264FB">
              <w:rPr>
                <w:rFonts w:cs="Tahoma"/>
                <w:b/>
              </w:rPr>
              <w:t>SKUPAJ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57679" w:rsidRPr="006264FB" w:rsidRDefault="00957679" w:rsidP="00B44FEF">
            <w:pPr>
              <w:jc w:val="right"/>
              <w:rPr>
                <w:rFonts w:cs="Tahoma"/>
                <w:b/>
              </w:rPr>
            </w:pPr>
          </w:p>
        </w:tc>
      </w:tr>
    </w:tbl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8D20E8">
      <w:pPr>
        <w:pStyle w:val="BodyTextIndent"/>
        <w:numPr>
          <w:ilvl w:val="0"/>
          <w:numId w:val="16"/>
        </w:numPr>
        <w:rPr>
          <w:rFonts w:cs="Tahoma"/>
          <w:szCs w:val="24"/>
          <w:lang w:val="sl-SI"/>
        </w:rPr>
      </w:pPr>
      <w:r w:rsidRPr="006264FB">
        <w:rPr>
          <w:rFonts w:cs="Tahoma"/>
          <w:szCs w:val="24"/>
          <w:lang w:val="sl-SI"/>
        </w:rPr>
        <w:t>Ostale načrtovane aktivnosti društva na območju občine Kobile</w:t>
      </w:r>
      <w:r>
        <w:rPr>
          <w:rFonts w:cs="Tahoma"/>
          <w:szCs w:val="24"/>
          <w:lang w:val="sl-SI"/>
        </w:rPr>
        <w:t xml:space="preserve"> v letu 2015</w:t>
      </w:r>
      <w:r w:rsidRPr="006264FB">
        <w:rPr>
          <w:rFonts w:cs="Tahoma"/>
          <w:szCs w:val="24"/>
          <w:lang w:val="sl-SI"/>
        </w:rPr>
        <w:t>:</w:t>
      </w: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E0470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jc w:val="both"/>
        <w:rPr>
          <w:rFonts w:cs="Tahoma"/>
        </w:rPr>
      </w:pPr>
    </w:p>
    <w:p w:rsidR="00957679" w:rsidRPr="006264FB" w:rsidRDefault="00957679" w:rsidP="002422D3">
      <w:pPr>
        <w:jc w:val="both"/>
        <w:rPr>
          <w:rFonts w:cs="Tahoma"/>
        </w:rPr>
      </w:pPr>
    </w:p>
    <w:p w:rsidR="00957679" w:rsidRPr="006264FB" w:rsidRDefault="00957679" w:rsidP="002422D3">
      <w:pPr>
        <w:jc w:val="both"/>
        <w:rPr>
          <w:rFonts w:cs="Tahoma"/>
        </w:rPr>
      </w:pPr>
      <w:r w:rsidRPr="006264FB">
        <w:rPr>
          <w:rFonts w:cs="Tahoma"/>
        </w:rPr>
        <w:t>Datum:</w:t>
      </w:r>
    </w:p>
    <w:p w:rsidR="00957679" w:rsidRPr="006264FB" w:rsidRDefault="00957679" w:rsidP="002422D3">
      <w:pPr>
        <w:jc w:val="both"/>
        <w:rPr>
          <w:rFonts w:cs="Tahoma"/>
        </w:rPr>
      </w:pP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  <w:t>Predsednik društva:</w:t>
      </w:r>
    </w:p>
    <w:p w:rsidR="00957679" w:rsidRPr="006264FB" w:rsidRDefault="00957679" w:rsidP="002422D3">
      <w:pPr>
        <w:jc w:val="both"/>
        <w:rPr>
          <w:rFonts w:cs="Tahoma"/>
        </w:rPr>
      </w:pP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</w:r>
      <w:r w:rsidRPr="006264FB">
        <w:rPr>
          <w:rFonts w:cs="Tahoma"/>
        </w:rPr>
        <w:tab/>
        <w:t>____________________________</w:t>
      </w:r>
    </w:p>
    <w:p w:rsidR="00957679" w:rsidRPr="006264FB" w:rsidRDefault="00957679" w:rsidP="002422D3">
      <w:pPr>
        <w:rPr>
          <w:rFonts w:cs="Tahoma"/>
          <w:iCs/>
        </w:rPr>
      </w:pPr>
      <w:r w:rsidRPr="006264FB">
        <w:rPr>
          <w:rFonts w:cs="Tahoma"/>
          <w:b/>
        </w:rPr>
        <w:br w:type="page"/>
      </w:r>
    </w:p>
    <w:p w:rsidR="00957679" w:rsidRDefault="00957679" w:rsidP="008D20E8">
      <w:pPr>
        <w:jc w:val="right"/>
        <w:rPr>
          <w:rFonts w:cs="Tahoma"/>
          <w:iCs/>
        </w:rPr>
      </w:pPr>
      <w:r w:rsidRPr="000F71E9">
        <w:rPr>
          <w:rFonts w:cs="Tahoma"/>
          <w:i/>
          <w:iCs/>
        </w:rPr>
        <w:t>Izpolnijo</w:t>
      </w:r>
      <w:r>
        <w:rPr>
          <w:rFonts w:cs="Tahoma"/>
          <w:i/>
          <w:iCs/>
        </w:rPr>
        <w:t xml:space="preserve"> vsi prijavitelji</w:t>
      </w:r>
    </w:p>
    <w:p w:rsidR="00957679" w:rsidRPr="006264FB" w:rsidRDefault="00957679" w:rsidP="002422D3">
      <w:pPr>
        <w:rPr>
          <w:rFonts w:cs="Tahoma"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12"/>
      </w:tblGrid>
      <w:tr w:rsidR="00957679" w:rsidRPr="006264FB" w:rsidTr="00B44FEF">
        <w:trPr>
          <w:jc w:val="center"/>
        </w:trPr>
        <w:tc>
          <w:tcPr>
            <w:tcW w:w="9212" w:type="dxa"/>
          </w:tcPr>
          <w:p w:rsidR="00957679" w:rsidRPr="006264FB" w:rsidRDefault="00957679" w:rsidP="000F71E9">
            <w:pPr>
              <w:pStyle w:val="Heading1"/>
              <w:spacing w:before="0" w:after="0"/>
              <w:jc w:val="center"/>
              <w:rPr>
                <w:rFonts w:ascii="Times New Roman" w:hAnsi="Times New Roman" w:cs="Tahoma"/>
                <w:b w:val="0"/>
                <w:iCs/>
                <w:sz w:val="24"/>
                <w:szCs w:val="24"/>
              </w:rPr>
            </w:pPr>
            <w:r w:rsidRPr="003479BF">
              <w:rPr>
                <w:rFonts w:ascii="Times New Roman" w:hAnsi="Times New Roman" w:cs="Tahoma"/>
                <w:b w:val="0"/>
                <w:iCs/>
                <w:sz w:val="24"/>
                <w:szCs w:val="24"/>
                <w:shd w:val="clear" w:color="auto" w:fill="FFFFFF"/>
              </w:rPr>
              <w:t>IZJAVA</w:t>
            </w:r>
            <w:r w:rsidRPr="008053B0">
              <w:rPr>
                <w:rFonts w:ascii="Times New Roman" w:hAnsi="Times New Roman" w:cs="Tahoma"/>
                <w:b w:val="0"/>
                <w:iCs/>
                <w:sz w:val="24"/>
                <w:szCs w:val="24"/>
                <w:highlight w:val="lightGray"/>
              </w:rPr>
              <w:t xml:space="preserve"> </w:t>
            </w:r>
          </w:p>
        </w:tc>
      </w:tr>
    </w:tbl>
    <w:p w:rsidR="00957679" w:rsidRPr="006264FB" w:rsidRDefault="00957679" w:rsidP="002422D3">
      <w:pPr>
        <w:pStyle w:val="Heading1"/>
        <w:rPr>
          <w:rFonts w:ascii="Times New Roman" w:hAnsi="Times New Roman" w:cs="Tahoma"/>
          <w:iCs/>
          <w:sz w:val="24"/>
          <w:szCs w:val="24"/>
        </w:rPr>
      </w:pPr>
    </w:p>
    <w:p w:rsidR="00957679" w:rsidRPr="006264FB" w:rsidRDefault="00957679" w:rsidP="000F71E9">
      <w:pPr>
        <w:jc w:val="both"/>
        <w:rPr>
          <w:rFonts w:cs="Tahoma"/>
          <w:iCs/>
        </w:rPr>
      </w:pPr>
      <w:r w:rsidRPr="006264FB">
        <w:rPr>
          <w:rFonts w:cs="Tahoma"/>
          <w:iCs/>
        </w:rPr>
        <w:t xml:space="preserve">Spodaj podpisani predsednik (ime in priimek) _____________________, ki zastopam društvo/organizacijo ________________________________ IZJAVLJAM, </w:t>
      </w:r>
    </w:p>
    <w:p w:rsidR="00957679" w:rsidRPr="006264FB" w:rsidRDefault="00957679" w:rsidP="002422D3">
      <w:pPr>
        <w:rPr>
          <w:rFonts w:cs="Tahoma"/>
          <w:b/>
          <w:iCs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jc w:val="both"/>
        <w:rPr>
          <w:rFonts w:cs="Tahoma"/>
          <w:i/>
          <w:iCs/>
        </w:rPr>
      </w:pPr>
      <w:r w:rsidRPr="008D20E8">
        <w:rPr>
          <w:rFonts w:cs="Tahoma"/>
          <w:i/>
          <w:iCs/>
        </w:rPr>
        <w:t xml:space="preserve">da ima naše društvo/organizacija zagotovljene materialne, kadrovske, organizacijske in prostorske pogoje za realizacijo načrtovanih programov; </w:t>
      </w:r>
    </w:p>
    <w:p w:rsidR="00957679" w:rsidRPr="008D20E8" w:rsidRDefault="00957679" w:rsidP="000F71E9">
      <w:pPr>
        <w:ind w:left="426"/>
        <w:jc w:val="both"/>
        <w:rPr>
          <w:rFonts w:cs="Tahoma"/>
          <w:i/>
          <w:iCs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jc w:val="both"/>
        <w:rPr>
          <w:rFonts w:cs="Tahoma"/>
          <w:i/>
        </w:rPr>
      </w:pPr>
      <w:r w:rsidRPr="008D20E8">
        <w:rPr>
          <w:rFonts w:cs="Tahoma"/>
          <w:i/>
        </w:rPr>
        <w:t>da je naše društvo</w:t>
      </w:r>
      <w:r w:rsidRPr="008D20E8">
        <w:rPr>
          <w:rFonts w:cs="Tahoma"/>
          <w:i/>
          <w:iCs/>
        </w:rPr>
        <w:t>/organizacija</w:t>
      </w:r>
      <w:r w:rsidRPr="008D20E8">
        <w:rPr>
          <w:rFonts w:cs="Tahoma"/>
          <w:i/>
        </w:rPr>
        <w:t xml:space="preserve"> registrirano po zakonu o društvih in imamo sedež v občini Kobilje,</w:t>
      </w:r>
    </w:p>
    <w:p w:rsidR="00957679" w:rsidRPr="008D20E8" w:rsidRDefault="00957679" w:rsidP="000F71E9">
      <w:pPr>
        <w:ind w:left="426"/>
        <w:jc w:val="both"/>
        <w:rPr>
          <w:rFonts w:cs="Tahoma"/>
          <w:i/>
          <w:iCs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jc w:val="both"/>
        <w:rPr>
          <w:rFonts w:cs="Tahoma"/>
          <w:i/>
          <w:iCs/>
        </w:rPr>
      </w:pPr>
      <w:r w:rsidRPr="008D20E8">
        <w:rPr>
          <w:rFonts w:cs="Tahoma"/>
          <w:i/>
          <w:iCs/>
        </w:rPr>
        <w:t xml:space="preserve">da ima naše društvo/organizacija urejeno evidenco o članstvu in dokumentacijo kot to določa zakon o društvih; </w:t>
      </w:r>
    </w:p>
    <w:p w:rsidR="00957679" w:rsidRPr="008D20E8" w:rsidRDefault="00957679" w:rsidP="000F71E9">
      <w:pPr>
        <w:ind w:left="426"/>
        <w:rPr>
          <w:rFonts w:cs="Tahoma"/>
          <w:i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jc w:val="both"/>
        <w:rPr>
          <w:rFonts w:cs="Tahoma"/>
          <w:i/>
        </w:rPr>
      </w:pPr>
      <w:r w:rsidRPr="008D20E8">
        <w:rPr>
          <w:rFonts w:cs="Tahoma"/>
          <w:i/>
          <w:iCs/>
        </w:rPr>
        <w:t>da ima naše društvo/organizacija</w:t>
      </w:r>
      <w:r w:rsidRPr="008D20E8">
        <w:rPr>
          <w:rFonts w:cs="Tahoma"/>
          <w:i/>
        </w:rPr>
        <w:t xml:space="preserve"> urejeno evidenco o plačani članarini oz. podajamo izjavo, da društvo nima članarine,</w:t>
      </w:r>
    </w:p>
    <w:p w:rsidR="00957679" w:rsidRPr="008D20E8" w:rsidRDefault="00957679" w:rsidP="000F71E9">
      <w:pPr>
        <w:ind w:left="426"/>
        <w:rPr>
          <w:rFonts w:cs="Tahoma"/>
          <w:i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rPr>
          <w:rFonts w:cs="Tahoma"/>
          <w:i/>
        </w:rPr>
      </w:pPr>
      <w:r w:rsidRPr="008D20E8">
        <w:rPr>
          <w:rFonts w:cs="Tahoma"/>
          <w:i/>
        </w:rPr>
        <w:t>da je naša dejavnost neprofitna,</w:t>
      </w:r>
    </w:p>
    <w:p w:rsidR="00957679" w:rsidRPr="008D20E8" w:rsidRDefault="00957679" w:rsidP="000F71E9">
      <w:pPr>
        <w:rPr>
          <w:rFonts w:cs="Tahoma"/>
          <w:i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jc w:val="both"/>
        <w:rPr>
          <w:rFonts w:cs="Tahoma"/>
          <w:i/>
        </w:rPr>
      </w:pPr>
      <w:r w:rsidRPr="008D20E8">
        <w:rPr>
          <w:rFonts w:cs="Tahoma"/>
          <w:i/>
        </w:rPr>
        <w:t>da pristojnim občinskim organom redno dostavljamo letna in medletna poročila o realizaciji programov,</w:t>
      </w:r>
    </w:p>
    <w:p w:rsidR="00957679" w:rsidRPr="008D20E8" w:rsidRDefault="00957679" w:rsidP="000F71E9">
      <w:pPr>
        <w:rPr>
          <w:rFonts w:cs="Tahoma"/>
          <w:i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rPr>
          <w:rFonts w:cs="Tahoma"/>
          <w:i/>
          <w:iCs/>
        </w:rPr>
      </w:pPr>
      <w:r w:rsidRPr="008D20E8">
        <w:rPr>
          <w:rFonts w:cs="Tahoma"/>
          <w:i/>
        </w:rPr>
        <w:t>da naše društvo posluje v skladu z zakonskimi predpisi in statutom.</w:t>
      </w:r>
    </w:p>
    <w:p w:rsidR="00957679" w:rsidRPr="008D20E8" w:rsidRDefault="00957679" w:rsidP="000F71E9">
      <w:pPr>
        <w:rPr>
          <w:rFonts w:cs="Tahoma"/>
          <w:i/>
          <w:iCs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jc w:val="both"/>
        <w:rPr>
          <w:rFonts w:cs="Tahoma"/>
          <w:i/>
          <w:iCs/>
        </w:rPr>
      </w:pPr>
      <w:r w:rsidRPr="008D20E8">
        <w:rPr>
          <w:rFonts w:cs="Tahoma"/>
          <w:i/>
          <w:iCs/>
        </w:rPr>
        <w:t xml:space="preserve">da bomo občinski upravi vsako leto predložili poročilo o članstvu, poročilo o realizaciji programov in doseženih rezultatih, ter plan aktivnosti; </w:t>
      </w:r>
    </w:p>
    <w:p w:rsidR="00957679" w:rsidRPr="008D20E8" w:rsidRDefault="00957679" w:rsidP="000F71E9">
      <w:pPr>
        <w:ind w:left="426"/>
        <w:rPr>
          <w:rFonts w:cs="Tahoma"/>
          <w:i/>
          <w:iCs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rPr>
          <w:rFonts w:cs="Tahoma"/>
          <w:i/>
          <w:iCs/>
        </w:rPr>
      </w:pPr>
      <w:r w:rsidRPr="008D20E8">
        <w:rPr>
          <w:rFonts w:cs="Tahoma"/>
          <w:i/>
          <w:iCs/>
        </w:rPr>
        <w:t xml:space="preserve">da se strinjamo, da naročnik od nas lahko zahteva dodatne podatke ali določena dokazila; </w:t>
      </w:r>
    </w:p>
    <w:p w:rsidR="00957679" w:rsidRPr="008D20E8" w:rsidRDefault="00957679" w:rsidP="000F71E9">
      <w:pPr>
        <w:ind w:left="426"/>
        <w:rPr>
          <w:rFonts w:cs="Tahoma"/>
          <w:i/>
          <w:iCs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jc w:val="both"/>
        <w:rPr>
          <w:rFonts w:cs="Tahoma"/>
          <w:i/>
          <w:iCs/>
        </w:rPr>
      </w:pPr>
      <w:r w:rsidRPr="008D20E8">
        <w:rPr>
          <w:rFonts w:cs="Tahoma"/>
          <w:i/>
          <w:iCs/>
        </w:rPr>
        <w:t xml:space="preserve">da so vsi podatki, navedeni v prijavi, resnični, točni in popolni, za kar prevzemamo vso odgovornost; </w:t>
      </w:r>
    </w:p>
    <w:p w:rsidR="00957679" w:rsidRPr="008D20E8" w:rsidRDefault="00957679" w:rsidP="000F71E9">
      <w:pPr>
        <w:ind w:left="426"/>
        <w:rPr>
          <w:rFonts w:cs="Tahoma"/>
          <w:i/>
          <w:iCs/>
        </w:rPr>
      </w:pPr>
    </w:p>
    <w:p w:rsidR="00957679" w:rsidRPr="008D20E8" w:rsidRDefault="00957679" w:rsidP="000F71E9">
      <w:pPr>
        <w:numPr>
          <w:ilvl w:val="0"/>
          <w:numId w:val="18"/>
        </w:numPr>
        <w:ind w:left="426"/>
        <w:rPr>
          <w:rFonts w:cs="Tahoma"/>
          <w:i/>
          <w:iCs/>
        </w:rPr>
      </w:pPr>
      <w:r w:rsidRPr="008D20E8">
        <w:rPr>
          <w:rFonts w:cs="Tahoma"/>
          <w:i/>
          <w:iCs/>
        </w:rPr>
        <w:t xml:space="preserve">da se z oddajo razpisne dokumentacije strinjamo z vsemi pogoji javnega razpisa. </w:t>
      </w: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  <w:r w:rsidRPr="006264FB">
        <w:rPr>
          <w:rFonts w:cs="Tahoma"/>
          <w:iCs/>
        </w:rPr>
        <w:t xml:space="preserve">Kraj in datum: </w:t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  <w:t xml:space="preserve">Podpis odgovorne osebe in žig: </w:t>
      </w: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Pr="000F71E9" w:rsidRDefault="00957679" w:rsidP="008D20E8">
      <w:pPr>
        <w:jc w:val="right"/>
        <w:rPr>
          <w:rFonts w:cs="Tahoma"/>
          <w:i/>
          <w:iCs/>
        </w:rPr>
      </w:pPr>
      <w:r w:rsidRPr="000F71E9">
        <w:rPr>
          <w:rFonts w:cs="Tahoma"/>
          <w:i/>
          <w:iCs/>
        </w:rPr>
        <w:t>Izpolnijo</w:t>
      </w:r>
      <w:r>
        <w:rPr>
          <w:rFonts w:cs="Tahoma"/>
          <w:i/>
          <w:iCs/>
        </w:rPr>
        <w:t xml:space="preserve"> samo</w:t>
      </w:r>
      <w:r w:rsidRPr="000F71E9">
        <w:rPr>
          <w:rFonts w:cs="Tahoma"/>
          <w:i/>
          <w:iCs/>
        </w:rPr>
        <w:t xml:space="preserve"> </w:t>
      </w:r>
      <w:r>
        <w:rPr>
          <w:rFonts w:cs="Tahoma"/>
          <w:i/>
          <w:iCs/>
        </w:rPr>
        <w:t>tisti prijavitelji,</w:t>
      </w:r>
      <w:r w:rsidRPr="000F71E9">
        <w:rPr>
          <w:rFonts w:cs="Tahoma"/>
          <w:i/>
          <w:iCs/>
        </w:rPr>
        <w:t xml:space="preserve"> ki nimajo članarine</w:t>
      </w:r>
    </w:p>
    <w:p w:rsidR="00957679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0F71E9">
      <w:pPr>
        <w:pStyle w:val="Heading1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ahoma"/>
          <w:b w:val="0"/>
          <w:iCs/>
          <w:sz w:val="24"/>
          <w:szCs w:val="24"/>
        </w:rPr>
      </w:pPr>
      <w:r w:rsidRPr="003479BF">
        <w:rPr>
          <w:rFonts w:ascii="Times New Roman" w:hAnsi="Times New Roman" w:cs="Tahoma"/>
          <w:b w:val="0"/>
          <w:iCs/>
          <w:sz w:val="24"/>
          <w:szCs w:val="24"/>
        </w:rPr>
        <w:t>IZJAVA DA DRUŠTVO NIMA ČLANARINE</w:t>
      </w:r>
    </w:p>
    <w:p w:rsidR="00957679" w:rsidRDefault="00957679" w:rsidP="002422D3">
      <w:pPr>
        <w:rPr>
          <w:rFonts w:cs="Tahoma"/>
          <w:iCs/>
        </w:rPr>
      </w:pPr>
    </w:p>
    <w:p w:rsidR="00957679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0F71E9">
      <w:pPr>
        <w:jc w:val="both"/>
        <w:rPr>
          <w:rFonts w:cs="Tahoma"/>
          <w:iCs/>
        </w:rPr>
      </w:pPr>
      <w:r w:rsidRPr="006264FB">
        <w:rPr>
          <w:rFonts w:cs="Tahoma"/>
          <w:iCs/>
        </w:rPr>
        <w:t>Spodaj podpisani predsednik (ime in priimek) ____</w:t>
      </w:r>
      <w:r>
        <w:rPr>
          <w:rFonts w:cs="Tahoma"/>
          <w:iCs/>
        </w:rPr>
        <w:t xml:space="preserve">_________________, ki zastopam </w:t>
      </w:r>
      <w:r w:rsidRPr="006264FB">
        <w:rPr>
          <w:rFonts w:cs="Tahoma"/>
          <w:iCs/>
        </w:rPr>
        <w:t xml:space="preserve">društvo/organizacijo ________________________________ IZJAVLJAM, </w:t>
      </w:r>
      <w:r>
        <w:rPr>
          <w:rFonts w:cs="Tahoma"/>
          <w:iCs/>
        </w:rPr>
        <w:t xml:space="preserve">da društvo/organizacija </w:t>
      </w:r>
      <w:r w:rsidRPr="006264FB">
        <w:rPr>
          <w:rFonts w:cs="Tahoma"/>
          <w:iCs/>
        </w:rPr>
        <w:t>________________________________</w:t>
      </w:r>
      <w:r>
        <w:rPr>
          <w:rFonts w:cs="Tahoma"/>
          <w:iCs/>
        </w:rPr>
        <w:t xml:space="preserve"> nima članarine.</w:t>
      </w: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  <w:r w:rsidRPr="006264FB">
        <w:rPr>
          <w:rFonts w:cs="Tahoma"/>
          <w:iCs/>
        </w:rPr>
        <w:t xml:space="preserve">Kraj in datum: </w:t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</w:r>
      <w:r w:rsidRPr="006264FB">
        <w:rPr>
          <w:rFonts w:cs="Tahoma"/>
          <w:iCs/>
        </w:rPr>
        <w:tab/>
        <w:t>Podpis odgovorne osebe in žig:</w:t>
      </w: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  <w:iCs/>
        </w:rPr>
      </w:pPr>
    </w:p>
    <w:p w:rsidR="00957679" w:rsidRPr="006264FB" w:rsidRDefault="00957679" w:rsidP="002422D3">
      <w:pPr>
        <w:rPr>
          <w:rFonts w:cs="Tahoma"/>
        </w:rPr>
      </w:pPr>
    </w:p>
    <w:p w:rsidR="00957679" w:rsidRPr="006264FB" w:rsidRDefault="00957679" w:rsidP="002422D3">
      <w:pPr>
        <w:rPr>
          <w:rFonts w:cs="Tahoma"/>
        </w:rPr>
      </w:pPr>
    </w:p>
    <w:p w:rsidR="00957679" w:rsidRDefault="00957679" w:rsidP="002422D3">
      <w:pPr>
        <w:rPr>
          <w:rFonts w:cs="Tahoma"/>
        </w:rPr>
      </w:pPr>
      <w:r>
        <w:rPr>
          <w:rFonts w:cs="Tahoma"/>
        </w:rPr>
        <w:br w:type="page"/>
      </w:r>
    </w:p>
    <w:p w:rsidR="00957679" w:rsidRPr="006264FB" w:rsidRDefault="00957679" w:rsidP="002422D3">
      <w:pPr>
        <w:rPr>
          <w:rFonts w:cs="Tahoma"/>
        </w:rPr>
      </w:pPr>
    </w:p>
    <w:p w:rsidR="00957679" w:rsidRPr="006264FB" w:rsidRDefault="00957679" w:rsidP="002422D3">
      <w:pPr>
        <w:shd w:val="clear" w:color="auto" w:fill="FF9900"/>
        <w:ind w:left="360"/>
        <w:jc w:val="center"/>
        <w:rPr>
          <w:b/>
          <w:bCs/>
          <w:color w:val="3366FF"/>
        </w:rPr>
      </w:pPr>
    </w:p>
    <w:p w:rsidR="00957679" w:rsidRPr="006264FB" w:rsidRDefault="00957679" w:rsidP="002422D3">
      <w:pPr>
        <w:shd w:val="clear" w:color="auto" w:fill="FF9900"/>
        <w:tabs>
          <w:tab w:val="left" w:pos="1155"/>
          <w:tab w:val="center" w:pos="5110"/>
        </w:tabs>
        <w:ind w:left="360"/>
        <w:rPr>
          <w:rFonts w:cs="Tahoma"/>
          <w:b/>
          <w:bCs/>
          <w:color w:val="0000FF"/>
        </w:rPr>
      </w:pPr>
      <w:r w:rsidRPr="006264FB">
        <w:rPr>
          <w:rFonts w:cs="Tahoma"/>
          <w:b/>
          <w:bCs/>
          <w:color w:val="0000FF"/>
        </w:rPr>
        <w:tab/>
      </w:r>
      <w:r w:rsidRPr="006264FB">
        <w:rPr>
          <w:rFonts w:cs="Tahoma"/>
          <w:b/>
          <w:bCs/>
          <w:color w:val="0000FF"/>
        </w:rPr>
        <w:tab/>
        <w:t xml:space="preserve">(Posredovati OBČINI </w:t>
      </w:r>
      <w:r>
        <w:rPr>
          <w:rFonts w:cs="Tahoma"/>
          <w:b/>
          <w:bCs/>
          <w:color w:val="0000FF"/>
        </w:rPr>
        <w:t>KOBILJE  do 30.11.2015</w:t>
      </w:r>
      <w:r w:rsidRPr="006264FB">
        <w:rPr>
          <w:rFonts w:cs="Tahoma"/>
          <w:b/>
          <w:bCs/>
          <w:color w:val="0000FF"/>
        </w:rPr>
        <w:t xml:space="preserve"> !!!)</w:t>
      </w:r>
    </w:p>
    <w:p w:rsidR="00957679" w:rsidRPr="006264FB" w:rsidRDefault="00957679" w:rsidP="002422D3">
      <w:pPr>
        <w:shd w:val="clear" w:color="auto" w:fill="FF9900"/>
        <w:ind w:left="360"/>
        <w:jc w:val="center"/>
        <w:rPr>
          <w:rFonts w:cs="Tahoma"/>
          <w:b/>
          <w:bCs/>
          <w:color w:val="3366FF"/>
        </w:rPr>
      </w:pPr>
    </w:p>
    <w:p w:rsidR="00957679" w:rsidRPr="006264FB" w:rsidRDefault="00957679" w:rsidP="002422D3">
      <w:pPr>
        <w:jc w:val="center"/>
        <w:rPr>
          <w:b/>
        </w:rPr>
      </w:pP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  <w:r w:rsidRPr="006264FB">
        <w:rPr>
          <w:b/>
        </w:rPr>
        <w:tab/>
      </w:r>
    </w:p>
    <w:p w:rsidR="00957679" w:rsidRPr="006264FB" w:rsidRDefault="00957679" w:rsidP="002422D3">
      <w:pPr>
        <w:pStyle w:val="Heading1"/>
        <w:rPr>
          <w:rFonts w:ascii="Times New Roman" w:hAnsi="Times New Roman"/>
          <w:sz w:val="24"/>
          <w:szCs w:val="24"/>
        </w:rPr>
      </w:pPr>
      <w:r w:rsidRPr="006264FB">
        <w:rPr>
          <w:rFonts w:ascii="Times New Roman" w:hAnsi="Times New Roman"/>
          <w:sz w:val="24"/>
          <w:szCs w:val="24"/>
        </w:rPr>
        <w:t>KONČNO POROČILO</w:t>
      </w:r>
    </w:p>
    <w:p w:rsidR="00957679" w:rsidRPr="006264FB" w:rsidRDefault="00957679" w:rsidP="002422D3">
      <w:pPr>
        <w:jc w:val="center"/>
        <w:rPr>
          <w:b/>
        </w:rPr>
      </w:pPr>
    </w:p>
    <w:p w:rsidR="00957679" w:rsidRPr="006264FB" w:rsidRDefault="00957679" w:rsidP="002422D3">
      <w:pPr>
        <w:jc w:val="center"/>
        <w:rPr>
          <w:b/>
        </w:rPr>
      </w:pPr>
      <w:r w:rsidRPr="006264FB">
        <w:rPr>
          <w:b/>
        </w:rPr>
        <w:t>O IZVEDENIH PROGRAMIH IN O PORABI DODELJENIH SREDSTEV</w:t>
      </w:r>
    </w:p>
    <w:p w:rsidR="00957679" w:rsidRDefault="00957679" w:rsidP="002422D3">
      <w:pPr>
        <w:jc w:val="center"/>
        <w:rPr>
          <w:b/>
        </w:rPr>
      </w:pPr>
      <w:r w:rsidRPr="006264FB">
        <w:rPr>
          <w:b/>
        </w:rPr>
        <w:t>NA PODLAGI</w:t>
      </w:r>
    </w:p>
    <w:p w:rsidR="00957679" w:rsidRPr="006264FB" w:rsidRDefault="00957679" w:rsidP="002422D3">
      <w:pPr>
        <w:jc w:val="center"/>
        <w:rPr>
          <w:b/>
        </w:rPr>
      </w:pPr>
    </w:p>
    <w:p w:rsidR="00957679" w:rsidRPr="006264FB" w:rsidRDefault="00957679" w:rsidP="00374895">
      <w:pPr>
        <w:jc w:val="center"/>
        <w:rPr>
          <w:b/>
        </w:rPr>
      </w:pPr>
      <w:r w:rsidRPr="006264FB">
        <w:rPr>
          <w:b/>
        </w:rPr>
        <w:t>JAVNI RAZPIS</w:t>
      </w:r>
    </w:p>
    <w:p w:rsidR="00957679" w:rsidRPr="006264FB" w:rsidRDefault="00957679" w:rsidP="00374895">
      <w:pPr>
        <w:jc w:val="center"/>
        <w:rPr>
          <w:b/>
        </w:rPr>
      </w:pPr>
      <w:r w:rsidRPr="006264FB">
        <w:rPr>
          <w:b/>
        </w:rPr>
        <w:t>ZA SOFINANCIRANJE DEJAVNOSTI NEPROFITNIH ORGANIZACIJ, DRUŠTEV, ZDRUŽENJ, HUMANITARNIH ORGANIZACIJ, LJUBITELJSKIH KULTURNIH DEJAVNOSTI IN DRUGIH INSTITUCIJ IZ PRORAČ</w:t>
      </w:r>
      <w:r>
        <w:rPr>
          <w:b/>
        </w:rPr>
        <w:t>UNA OBČINE KOBILJE ZA  LETO 2015</w:t>
      </w:r>
    </w:p>
    <w:p w:rsidR="00957679" w:rsidRPr="006264FB" w:rsidRDefault="00957679" w:rsidP="00374895">
      <w:pPr>
        <w:jc w:val="center"/>
        <w:rPr>
          <w:b/>
        </w:rPr>
      </w:pPr>
    </w:p>
    <w:p w:rsidR="00957679" w:rsidRPr="006264FB" w:rsidRDefault="00957679" w:rsidP="00374895">
      <w:pPr>
        <w:jc w:val="center"/>
        <w:rPr>
          <w:b/>
        </w:rPr>
      </w:pPr>
    </w:p>
    <w:p w:rsidR="00957679" w:rsidRPr="006264FB" w:rsidRDefault="00957679" w:rsidP="002422D3">
      <w:r w:rsidRPr="006264FB">
        <w:rPr>
          <w:b/>
        </w:rPr>
        <w:t xml:space="preserve">IZVAJALEC </w:t>
      </w:r>
      <w:r w:rsidRPr="006264FB">
        <w:t>: ____________________________________________</w:t>
      </w:r>
      <w:r>
        <w:t>________</w:t>
      </w:r>
    </w:p>
    <w:p w:rsidR="00957679" w:rsidRPr="006264FB" w:rsidRDefault="00957679" w:rsidP="002422D3"/>
    <w:p w:rsidR="00957679" w:rsidRPr="006264FB" w:rsidRDefault="00957679" w:rsidP="002422D3">
      <w:r w:rsidRPr="006264FB">
        <w:t>Naslov sedeža: ________________________________</w:t>
      </w:r>
      <w:r>
        <w:t>_____________________</w:t>
      </w:r>
    </w:p>
    <w:p w:rsidR="00957679" w:rsidRDefault="00957679" w:rsidP="002422D3">
      <w:pPr>
        <w:rPr>
          <w:lang w:val="de-DE"/>
        </w:rPr>
      </w:pPr>
    </w:p>
    <w:p w:rsidR="00957679" w:rsidRPr="006264FB" w:rsidRDefault="00957679" w:rsidP="002422D3">
      <w:pPr>
        <w:rPr>
          <w:lang w:val="de-DE"/>
        </w:rPr>
      </w:pPr>
      <w:r w:rsidRPr="006264FB">
        <w:rPr>
          <w:lang w:val="de-DE"/>
        </w:rPr>
        <w:t>Telefon: _____________________________________</w:t>
      </w:r>
      <w:r>
        <w:rPr>
          <w:lang w:val="de-DE"/>
        </w:rPr>
        <w:t>_____________________</w:t>
      </w:r>
    </w:p>
    <w:p w:rsidR="00957679" w:rsidRPr="006264FB" w:rsidRDefault="00957679" w:rsidP="002422D3">
      <w:pPr>
        <w:rPr>
          <w:lang w:val="de-DE"/>
        </w:rPr>
      </w:pPr>
      <w:r>
        <w:rPr>
          <w:lang w:val="de-DE"/>
        </w:rPr>
        <w:t>fax,</w:t>
      </w:r>
      <w:r w:rsidRPr="006264FB">
        <w:rPr>
          <w:lang w:val="de-DE"/>
        </w:rPr>
        <w:t>_______________________________</w:t>
      </w:r>
      <w:r>
        <w:rPr>
          <w:lang w:val="de-DE"/>
        </w:rPr>
        <w:t>_______________________________</w:t>
      </w:r>
    </w:p>
    <w:p w:rsidR="00957679" w:rsidRPr="003479BF" w:rsidRDefault="00957679" w:rsidP="002422D3">
      <w:pPr>
        <w:rPr>
          <w:lang w:val="en-GB"/>
        </w:rPr>
      </w:pPr>
      <w:r w:rsidRPr="003479BF">
        <w:rPr>
          <w:lang w:val="en-GB"/>
        </w:rPr>
        <w:t>e-mail: ___________________________________________________________</w:t>
      </w:r>
    </w:p>
    <w:p w:rsidR="00957679" w:rsidRPr="003479BF" w:rsidRDefault="00957679" w:rsidP="002422D3">
      <w:pPr>
        <w:rPr>
          <w:lang w:val="en-GB"/>
        </w:rPr>
      </w:pPr>
    </w:p>
    <w:p w:rsidR="00957679" w:rsidRPr="006264FB" w:rsidRDefault="00957679" w:rsidP="002422D3">
      <w:r w:rsidRPr="006264FB">
        <w:t>Odgovorna oseba: _____________________________</w:t>
      </w:r>
      <w:r>
        <w:t>_____________________________</w:t>
      </w:r>
    </w:p>
    <w:p w:rsidR="00957679" w:rsidRPr="006264FB" w:rsidRDefault="00957679" w:rsidP="002422D3"/>
    <w:p w:rsidR="00957679" w:rsidRPr="006264FB" w:rsidRDefault="00957679" w:rsidP="002422D3">
      <w:r w:rsidRPr="006264FB">
        <w:t>Prejeta sredstva v višini ______________________________________________________ €</w:t>
      </w:r>
    </w:p>
    <w:p w:rsidR="00957679" w:rsidRPr="006264FB" w:rsidRDefault="00957679" w:rsidP="002422D3"/>
    <w:p w:rsidR="00957679" w:rsidRPr="006264FB" w:rsidRDefault="00957679" w:rsidP="002422D3">
      <w:r w:rsidRPr="006264FB">
        <w:t>Pogodba št.: _________</w:t>
      </w:r>
      <w:r>
        <w:t>________________________ z dne____</w:t>
      </w:r>
      <w:r w:rsidRPr="006264FB">
        <w:t>_____________________</w:t>
      </w:r>
    </w:p>
    <w:p w:rsidR="00957679" w:rsidRPr="006264FB" w:rsidRDefault="00957679" w:rsidP="002422D3"/>
    <w:p w:rsidR="00957679" w:rsidRPr="003479BF" w:rsidRDefault="00957679" w:rsidP="002422D3">
      <w:r w:rsidRPr="003479BF">
        <w:t>Namen sredstev po pogodbi: _____________________________________________________</w:t>
      </w:r>
    </w:p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/>
    <w:p w:rsidR="00957679" w:rsidRPr="003479BF" w:rsidRDefault="00957679" w:rsidP="002422D3">
      <w:pPr>
        <w:rPr>
          <w:b/>
        </w:rPr>
      </w:pPr>
    </w:p>
    <w:p w:rsidR="00957679" w:rsidRPr="003479BF" w:rsidRDefault="00957679" w:rsidP="002422D3">
      <w:pPr>
        <w:rPr>
          <w:b/>
        </w:rPr>
      </w:pPr>
    </w:p>
    <w:p w:rsidR="00957679" w:rsidRPr="003479BF" w:rsidRDefault="00957679" w:rsidP="002422D3">
      <w:pPr>
        <w:jc w:val="both"/>
        <w:rPr>
          <w:b/>
        </w:rPr>
      </w:pPr>
    </w:p>
    <w:p w:rsidR="00957679" w:rsidRPr="006264FB" w:rsidRDefault="00957679" w:rsidP="002422D3">
      <w:pPr>
        <w:jc w:val="both"/>
        <w:rPr>
          <w:b/>
        </w:rPr>
      </w:pPr>
      <w:r w:rsidRPr="006264FB">
        <w:rPr>
          <w:b/>
        </w:rPr>
        <w:t xml:space="preserve"> 1. Opis d</w:t>
      </w:r>
      <w:r>
        <w:rPr>
          <w:b/>
        </w:rPr>
        <w:t>ejavnosti izvajalca  v letu 2015</w:t>
      </w:r>
      <w:r w:rsidRPr="006264FB">
        <w:rPr>
          <w:b/>
        </w:rPr>
        <w:t>:</w:t>
      </w:r>
    </w:p>
    <w:p w:rsidR="00957679" w:rsidRPr="006264FB" w:rsidRDefault="00957679" w:rsidP="002422D3">
      <w:pPr>
        <w:rPr>
          <w:b/>
        </w:rPr>
      </w:pPr>
    </w:p>
    <w:p w:rsidR="00957679" w:rsidRPr="006264FB" w:rsidRDefault="00957679" w:rsidP="002422D3">
      <w:pPr>
        <w:rPr>
          <w:b/>
        </w:rPr>
      </w:pPr>
      <w:r w:rsidRPr="006264FB">
        <w:rPr>
          <w:b/>
        </w:rPr>
        <w:t>__________________________________________________________________________</w:t>
      </w:r>
    </w:p>
    <w:p w:rsidR="00957679" w:rsidRPr="006264FB" w:rsidRDefault="00957679" w:rsidP="002422D3">
      <w:pPr>
        <w:rPr>
          <w:b/>
        </w:rPr>
      </w:pPr>
    </w:p>
    <w:p w:rsidR="00957679" w:rsidRPr="006264FB" w:rsidRDefault="00957679" w:rsidP="002422D3">
      <w:pPr>
        <w:rPr>
          <w:i/>
        </w:rPr>
      </w:pPr>
      <w:r w:rsidRPr="006264FB">
        <w:rPr>
          <w:i/>
        </w:rPr>
        <w:t xml:space="preserve">     </w:t>
      </w:r>
      <w:r w:rsidRPr="006264FB">
        <w:rPr>
          <w:b/>
          <w:i/>
          <w:color w:val="FF00FF"/>
        </w:rPr>
        <w:t>(izpolniti za vsak program oz.projekt posebej – kopiraj obrazec</w:t>
      </w:r>
      <w:r w:rsidRPr="006264FB">
        <w:rPr>
          <w:i/>
        </w:rPr>
        <w:t>)</w:t>
      </w:r>
    </w:p>
    <w:p w:rsidR="00957679" w:rsidRPr="006264FB" w:rsidRDefault="00957679" w:rsidP="00580AFA">
      <w:pPr>
        <w:rPr>
          <w:b/>
        </w:rPr>
      </w:pPr>
    </w:p>
    <w:p w:rsidR="00957679" w:rsidRPr="006264FB" w:rsidRDefault="00957679" w:rsidP="00580AFA">
      <w:pPr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b/>
          <w:lang w:val="de-DE"/>
        </w:rPr>
      </w:pPr>
      <w:r w:rsidRPr="006264FB">
        <w:rPr>
          <w:b/>
          <w:lang w:val="de-DE"/>
        </w:rPr>
        <w:t>Vsebinsko poročilo o programu oz.projektu:</w:t>
      </w:r>
    </w:p>
    <w:p w:rsidR="00957679" w:rsidRPr="006264FB" w:rsidRDefault="00957679" w:rsidP="00580AFA">
      <w:pPr>
        <w:rPr>
          <w:b/>
          <w:lang w:val="de-DE"/>
        </w:rPr>
      </w:pPr>
    </w:p>
    <w:p w:rsidR="00957679" w:rsidRDefault="00957679" w:rsidP="00580AFA">
      <w:pPr>
        <w:pStyle w:val="BodyTextIndent2"/>
        <w:ind w:left="0"/>
        <w:rPr>
          <w:sz w:val="24"/>
          <w:szCs w:val="24"/>
          <w:lang w:val="de-DE"/>
        </w:rPr>
      </w:pPr>
      <w:r w:rsidRPr="006264FB">
        <w:rPr>
          <w:sz w:val="24"/>
          <w:szCs w:val="24"/>
          <w:lang w:val="de-DE"/>
        </w:rPr>
        <w:t xml:space="preserve">Naziv programa oz.projekta: </w:t>
      </w:r>
    </w:p>
    <w:p w:rsidR="00957679" w:rsidRDefault="00957679" w:rsidP="00580AFA">
      <w:pPr>
        <w:pStyle w:val="BodyTextIndent2"/>
        <w:ind w:left="0"/>
        <w:rPr>
          <w:sz w:val="24"/>
          <w:szCs w:val="24"/>
          <w:lang w:val="de-DE"/>
        </w:rPr>
      </w:pPr>
    </w:p>
    <w:p w:rsidR="00957679" w:rsidRPr="006264FB" w:rsidRDefault="00957679" w:rsidP="00580AFA">
      <w:pPr>
        <w:pStyle w:val="BodyTextIndent2"/>
        <w:ind w:left="0"/>
        <w:rPr>
          <w:sz w:val="24"/>
          <w:szCs w:val="24"/>
          <w:lang w:val="de-DE"/>
        </w:rPr>
      </w:pPr>
      <w:r w:rsidRPr="006264FB">
        <w:rPr>
          <w:sz w:val="24"/>
          <w:szCs w:val="24"/>
          <w:lang w:val="de-DE"/>
        </w:rPr>
        <w:t>____________________________________________________</w:t>
      </w:r>
    </w:p>
    <w:p w:rsidR="00957679" w:rsidRPr="006264FB" w:rsidRDefault="00957679" w:rsidP="00580AFA">
      <w:pPr>
        <w:rPr>
          <w:b/>
          <w:lang w:val="de-DE"/>
        </w:rPr>
      </w:pPr>
    </w:p>
    <w:p w:rsidR="00957679" w:rsidRPr="006264FB" w:rsidRDefault="00957679" w:rsidP="00580AFA">
      <w:pPr>
        <w:rPr>
          <w:b/>
          <w:lang w:val="de-DE"/>
        </w:rPr>
      </w:pPr>
    </w:p>
    <w:p w:rsidR="00957679" w:rsidRPr="006264FB" w:rsidRDefault="00957679" w:rsidP="00580AFA">
      <w:pPr>
        <w:rPr>
          <w:b/>
          <w:lang w:val="de-DE"/>
        </w:rPr>
      </w:pPr>
      <w:r w:rsidRPr="006264FB">
        <w:rPr>
          <w:b/>
          <w:lang w:val="de-DE"/>
        </w:rPr>
        <w:t xml:space="preserve">Na kratko predstavite program, projekt, njegov potek in kraj izvajanja: </w:t>
      </w:r>
    </w:p>
    <w:p w:rsidR="00957679" w:rsidRPr="006264FB" w:rsidRDefault="00957679" w:rsidP="00580AFA">
      <w:pPr>
        <w:rPr>
          <w:b/>
          <w:lang w:val="de-DE"/>
        </w:rPr>
      </w:pPr>
    </w:p>
    <w:p w:rsidR="00957679" w:rsidRPr="006264FB" w:rsidRDefault="00957679" w:rsidP="00580AFA">
      <w:pPr>
        <w:rPr>
          <w:b/>
          <w:lang w:val="de-DE"/>
        </w:rPr>
      </w:pPr>
      <w:r w:rsidRPr="006264FB">
        <w:rPr>
          <w:b/>
          <w:lang w:val="de-DE"/>
        </w:rPr>
        <w:t>___________________________________________________</w:t>
      </w:r>
    </w:p>
    <w:p w:rsidR="00957679" w:rsidRPr="006264FB" w:rsidRDefault="00957679" w:rsidP="00580AFA">
      <w:pPr>
        <w:rPr>
          <w:b/>
          <w:lang w:val="de-DE"/>
        </w:rPr>
      </w:pPr>
    </w:p>
    <w:p w:rsidR="00957679" w:rsidRPr="006264FB" w:rsidRDefault="00957679" w:rsidP="00580AFA">
      <w:pPr>
        <w:rPr>
          <w:b/>
          <w:lang w:val="de-DE"/>
        </w:rPr>
      </w:pPr>
    </w:p>
    <w:p w:rsidR="00957679" w:rsidRPr="006264FB" w:rsidRDefault="00957679" w:rsidP="00580AFA">
      <w:pPr>
        <w:rPr>
          <w:b/>
          <w:lang w:val="de-DE"/>
        </w:rPr>
      </w:pPr>
      <w:r w:rsidRPr="006264FB">
        <w:rPr>
          <w:b/>
          <w:lang w:val="de-DE"/>
        </w:rPr>
        <w:t>Poročilo o dosegu namena in ciljev projekta:</w:t>
      </w:r>
    </w:p>
    <w:p w:rsidR="00957679" w:rsidRPr="006264FB" w:rsidRDefault="00957679" w:rsidP="00580AFA">
      <w:pPr>
        <w:rPr>
          <w:b/>
          <w:lang w:val="de-DE"/>
        </w:rPr>
      </w:pPr>
    </w:p>
    <w:p w:rsidR="00957679" w:rsidRPr="003479BF" w:rsidRDefault="00957679" w:rsidP="00580AFA">
      <w:pPr>
        <w:rPr>
          <w:b/>
          <w:lang w:val="de-DE"/>
        </w:rPr>
      </w:pPr>
      <w:r w:rsidRPr="003479BF">
        <w:rPr>
          <w:b/>
          <w:lang w:val="de-DE"/>
        </w:rPr>
        <w:t>__________________________________________________</w:t>
      </w:r>
    </w:p>
    <w:p w:rsidR="00957679" w:rsidRPr="003479BF" w:rsidRDefault="00957679" w:rsidP="00580AFA">
      <w:pPr>
        <w:rPr>
          <w:b/>
          <w:lang w:val="de-DE"/>
        </w:rPr>
      </w:pPr>
    </w:p>
    <w:p w:rsidR="00957679" w:rsidRPr="003479BF" w:rsidRDefault="00957679" w:rsidP="00580AFA">
      <w:pPr>
        <w:rPr>
          <w:b/>
          <w:lang w:val="de-DE"/>
        </w:rPr>
      </w:pPr>
    </w:p>
    <w:p w:rsidR="00957679" w:rsidRPr="003479BF" w:rsidRDefault="00957679" w:rsidP="00580AFA">
      <w:pPr>
        <w:pStyle w:val="BodyTextIndent2"/>
        <w:ind w:left="0"/>
        <w:rPr>
          <w:sz w:val="24"/>
          <w:szCs w:val="24"/>
          <w:lang w:val="de-DE"/>
        </w:rPr>
      </w:pPr>
      <w:r w:rsidRPr="003479BF">
        <w:rPr>
          <w:sz w:val="24"/>
          <w:szCs w:val="24"/>
          <w:lang w:val="de-DE"/>
        </w:rPr>
        <w:t xml:space="preserve"> Število uporabnikov programa: </w:t>
      </w:r>
    </w:p>
    <w:p w:rsidR="00957679" w:rsidRPr="003479BF" w:rsidRDefault="00957679" w:rsidP="00580AFA">
      <w:pPr>
        <w:pStyle w:val="BodyTextIndent2"/>
        <w:ind w:left="0"/>
        <w:rPr>
          <w:sz w:val="24"/>
          <w:szCs w:val="24"/>
          <w:lang w:val="de-DE"/>
        </w:rPr>
      </w:pPr>
    </w:p>
    <w:p w:rsidR="00957679" w:rsidRPr="003479BF" w:rsidRDefault="00957679" w:rsidP="00580AFA">
      <w:pPr>
        <w:pStyle w:val="BodyTextIndent2"/>
        <w:ind w:left="0"/>
        <w:rPr>
          <w:sz w:val="24"/>
          <w:szCs w:val="24"/>
          <w:lang w:val="de-DE"/>
        </w:rPr>
      </w:pPr>
      <w:r w:rsidRPr="003479BF">
        <w:rPr>
          <w:sz w:val="24"/>
          <w:szCs w:val="24"/>
          <w:lang w:val="de-DE"/>
        </w:rPr>
        <w:t>__________________________________________________</w:t>
      </w:r>
    </w:p>
    <w:p w:rsidR="00957679" w:rsidRPr="003479BF" w:rsidRDefault="00957679" w:rsidP="00580AFA">
      <w:pPr>
        <w:rPr>
          <w:b/>
          <w:lang w:val="de-DE"/>
        </w:rPr>
      </w:pPr>
    </w:p>
    <w:p w:rsidR="00957679" w:rsidRPr="003479BF" w:rsidRDefault="00957679" w:rsidP="00580AFA">
      <w:pPr>
        <w:rPr>
          <w:b/>
          <w:lang w:val="de-DE"/>
        </w:rPr>
      </w:pPr>
    </w:p>
    <w:p w:rsidR="00957679" w:rsidRPr="003479BF" w:rsidRDefault="00957679" w:rsidP="00580AFA">
      <w:pPr>
        <w:rPr>
          <w:b/>
          <w:lang w:val="de-DE"/>
        </w:rPr>
      </w:pPr>
      <w:r w:rsidRPr="003479BF">
        <w:rPr>
          <w:b/>
          <w:lang w:val="de-DE"/>
        </w:rPr>
        <w:t>Drugi podatki, ki so pomembni za izvedbo programa oz.projekta:</w:t>
      </w:r>
    </w:p>
    <w:p w:rsidR="00957679" w:rsidRPr="003479BF" w:rsidRDefault="00957679" w:rsidP="00580AFA">
      <w:pPr>
        <w:rPr>
          <w:b/>
          <w:lang w:val="de-DE"/>
        </w:rPr>
      </w:pPr>
    </w:p>
    <w:p w:rsidR="00957679" w:rsidRDefault="00957679" w:rsidP="00580AFA">
      <w:pPr>
        <w:rPr>
          <w:b/>
          <w:lang w:val="en-GB"/>
        </w:rPr>
      </w:pPr>
      <w:r w:rsidRPr="006264FB">
        <w:t>__________________________________________________</w:t>
      </w:r>
    </w:p>
    <w:p w:rsidR="00957679" w:rsidRPr="006264FB" w:rsidRDefault="00957679" w:rsidP="00580AFA">
      <w:pPr>
        <w:rPr>
          <w:b/>
          <w:lang w:val="en-GB"/>
        </w:rPr>
      </w:pPr>
    </w:p>
    <w:p w:rsidR="00957679" w:rsidRDefault="00957679" w:rsidP="00580AFA">
      <w:pPr>
        <w:rPr>
          <w:b/>
        </w:rPr>
      </w:pPr>
    </w:p>
    <w:p w:rsidR="00957679" w:rsidRPr="006264FB" w:rsidRDefault="00957679" w:rsidP="00580AFA">
      <w:pPr>
        <w:rPr>
          <w:b/>
        </w:rPr>
      </w:pPr>
    </w:p>
    <w:p w:rsidR="00957679" w:rsidRPr="006264FB" w:rsidRDefault="00957679" w:rsidP="00580AFA">
      <w:r w:rsidRPr="006264FB">
        <w:rPr>
          <w:b/>
        </w:rPr>
        <w:t>3.   Finančno poročilo za leto 201</w:t>
      </w:r>
      <w:r>
        <w:rPr>
          <w:b/>
        </w:rPr>
        <w:t>4</w:t>
      </w:r>
      <w:bookmarkStart w:id="0" w:name="_GoBack"/>
      <w:bookmarkEnd w:id="0"/>
      <w:r w:rsidRPr="006264FB">
        <w:t>:</w:t>
      </w:r>
    </w:p>
    <w:p w:rsidR="00957679" w:rsidRPr="006264FB" w:rsidRDefault="00957679" w:rsidP="00580AFA"/>
    <w:p w:rsidR="00957679" w:rsidRPr="00580AFA" w:rsidRDefault="00957679" w:rsidP="00580AFA">
      <w:pPr>
        <w:rPr>
          <w:b/>
          <w:i/>
        </w:rPr>
      </w:pPr>
      <w:r w:rsidRPr="006264FB">
        <w:rPr>
          <w:b/>
          <w:i/>
        </w:rPr>
        <w:t>a) Prihodki: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12"/>
        <w:gridCol w:w="2871"/>
        <w:gridCol w:w="1797"/>
      </w:tblGrid>
      <w:tr w:rsidR="00957679" w:rsidRPr="006264FB" w:rsidTr="00580AFA">
        <w:tc>
          <w:tcPr>
            <w:tcW w:w="4512" w:type="dxa"/>
          </w:tcPr>
          <w:p w:rsidR="00957679" w:rsidRPr="006264FB" w:rsidRDefault="00957679" w:rsidP="00B44FEF">
            <w:pPr>
              <w:rPr>
                <w:b/>
                <w:i/>
              </w:rPr>
            </w:pPr>
            <w:r w:rsidRPr="006264FB">
              <w:rPr>
                <w:b/>
                <w:i/>
              </w:rPr>
              <w:t>VIRI    FINANCIRANJA    REDNE</w:t>
            </w:r>
          </w:p>
          <w:p w:rsidR="00957679" w:rsidRPr="006264FB" w:rsidRDefault="00957679" w:rsidP="00B44FEF">
            <w:pPr>
              <w:rPr>
                <w:i/>
              </w:rPr>
            </w:pPr>
            <w:r w:rsidRPr="006264FB">
              <w:rPr>
                <w:b/>
                <w:i/>
              </w:rPr>
              <w:t>DEJAVNOSTI    IZVAJALCA</w:t>
            </w:r>
          </w:p>
        </w:tc>
        <w:tc>
          <w:tcPr>
            <w:tcW w:w="2871" w:type="dxa"/>
          </w:tcPr>
          <w:p w:rsidR="00957679" w:rsidRPr="006264FB" w:rsidRDefault="00957679" w:rsidP="00B44FEF">
            <w:pPr>
              <w:rPr>
                <w:b/>
                <w:i/>
              </w:rPr>
            </w:pPr>
            <w:r w:rsidRPr="006264FB">
              <w:rPr>
                <w:b/>
                <w:i/>
              </w:rPr>
              <w:t>PREJETA SREDSTVA</w:t>
            </w:r>
          </w:p>
          <w:p w:rsidR="00957679" w:rsidRPr="006264FB" w:rsidRDefault="00957679" w:rsidP="00B44FEF">
            <w:pPr>
              <w:rPr>
                <w:b/>
                <w:i/>
              </w:rPr>
            </w:pPr>
            <w:r w:rsidRPr="006264FB">
              <w:rPr>
                <w:b/>
                <w:i/>
              </w:rPr>
              <w:t>V €</w:t>
            </w:r>
          </w:p>
        </w:tc>
        <w:tc>
          <w:tcPr>
            <w:tcW w:w="1797" w:type="dxa"/>
          </w:tcPr>
          <w:p w:rsidR="00957679" w:rsidRPr="006264FB" w:rsidRDefault="00957679" w:rsidP="00B44FEF">
            <w:pPr>
              <w:rPr>
                <w:b/>
                <w:i/>
              </w:rPr>
            </w:pPr>
            <w:r w:rsidRPr="006264FB">
              <w:rPr>
                <w:b/>
                <w:i/>
              </w:rPr>
              <w:t>V %</w:t>
            </w:r>
          </w:p>
        </w:tc>
      </w:tr>
      <w:tr w:rsidR="00957679" w:rsidRPr="006264FB" w:rsidTr="00580AFA">
        <w:tc>
          <w:tcPr>
            <w:tcW w:w="4512" w:type="dxa"/>
          </w:tcPr>
          <w:p w:rsidR="00957679" w:rsidRPr="006264FB" w:rsidRDefault="00957679" w:rsidP="00B44FEF">
            <w:pPr>
              <w:rPr>
                <w:b/>
              </w:rPr>
            </w:pPr>
            <w:r w:rsidRPr="006264FB">
              <w:rPr>
                <w:b/>
              </w:rPr>
              <w:t>Lastna sredstva</w:t>
            </w:r>
          </w:p>
        </w:tc>
        <w:tc>
          <w:tcPr>
            <w:tcW w:w="2871" w:type="dxa"/>
          </w:tcPr>
          <w:p w:rsidR="00957679" w:rsidRPr="006264FB" w:rsidRDefault="00957679" w:rsidP="00B44FEF"/>
        </w:tc>
        <w:tc>
          <w:tcPr>
            <w:tcW w:w="1797" w:type="dxa"/>
          </w:tcPr>
          <w:p w:rsidR="00957679" w:rsidRPr="006264FB" w:rsidRDefault="00957679" w:rsidP="00B44FEF"/>
        </w:tc>
      </w:tr>
      <w:tr w:rsidR="00957679" w:rsidRPr="006264FB" w:rsidTr="00580AFA">
        <w:tc>
          <w:tcPr>
            <w:tcW w:w="4512" w:type="dxa"/>
          </w:tcPr>
          <w:p w:rsidR="00957679" w:rsidRPr="006264FB" w:rsidRDefault="00957679" w:rsidP="00B44FEF">
            <w:pPr>
              <w:rPr>
                <w:b/>
              </w:rPr>
            </w:pPr>
            <w:r w:rsidRPr="006264FB">
              <w:rPr>
                <w:b/>
              </w:rPr>
              <w:t>Občina Kobilje</w:t>
            </w:r>
          </w:p>
        </w:tc>
        <w:tc>
          <w:tcPr>
            <w:tcW w:w="2871" w:type="dxa"/>
          </w:tcPr>
          <w:p w:rsidR="00957679" w:rsidRPr="006264FB" w:rsidRDefault="00957679" w:rsidP="00B44FEF"/>
        </w:tc>
        <w:tc>
          <w:tcPr>
            <w:tcW w:w="1797" w:type="dxa"/>
          </w:tcPr>
          <w:p w:rsidR="00957679" w:rsidRPr="006264FB" w:rsidRDefault="00957679" w:rsidP="00B44FEF"/>
        </w:tc>
      </w:tr>
      <w:tr w:rsidR="00957679" w:rsidRPr="006264FB" w:rsidTr="00580AFA">
        <w:tc>
          <w:tcPr>
            <w:tcW w:w="4512" w:type="dxa"/>
          </w:tcPr>
          <w:p w:rsidR="00957679" w:rsidRPr="006264FB" w:rsidRDefault="00957679" w:rsidP="00B44FEF">
            <w:r w:rsidRPr="006264FB">
              <w:rPr>
                <w:b/>
              </w:rPr>
              <w:t xml:space="preserve">Drugo </w:t>
            </w:r>
            <w:r w:rsidRPr="006264FB">
              <w:t>(navedite):</w:t>
            </w:r>
          </w:p>
        </w:tc>
        <w:tc>
          <w:tcPr>
            <w:tcW w:w="2871" w:type="dxa"/>
          </w:tcPr>
          <w:p w:rsidR="00957679" w:rsidRPr="006264FB" w:rsidRDefault="00957679" w:rsidP="00B44FEF"/>
        </w:tc>
        <w:tc>
          <w:tcPr>
            <w:tcW w:w="1797" w:type="dxa"/>
          </w:tcPr>
          <w:p w:rsidR="00957679" w:rsidRPr="006264FB" w:rsidRDefault="00957679" w:rsidP="00B44FEF"/>
        </w:tc>
      </w:tr>
      <w:tr w:rsidR="00957679" w:rsidRPr="006264FB" w:rsidTr="00580AFA">
        <w:tc>
          <w:tcPr>
            <w:tcW w:w="4512" w:type="dxa"/>
          </w:tcPr>
          <w:p w:rsidR="00957679" w:rsidRPr="006264FB" w:rsidRDefault="00957679" w:rsidP="00B44FEF">
            <w:pPr>
              <w:rPr>
                <w:b/>
              </w:rPr>
            </w:pPr>
            <w:r w:rsidRPr="006264FB">
              <w:rPr>
                <w:b/>
              </w:rPr>
              <w:t>SKUPAJ:</w:t>
            </w:r>
          </w:p>
        </w:tc>
        <w:tc>
          <w:tcPr>
            <w:tcW w:w="2871" w:type="dxa"/>
          </w:tcPr>
          <w:p w:rsidR="00957679" w:rsidRPr="006264FB" w:rsidRDefault="00957679" w:rsidP="00B44FEF"/>
        </w:tc>
        <w:tc>
          <w:tcPr>
            <w:tcW w:w="1797" w:type="dxa"/>
          </w:tcPr>
          <w:p w:rsidR="00957679" w:rsidRPr="006264FB" w:rsidRDefault="00957679" w:rsidP="00B44FEF"/>
        </w:tc>
      </w:tr>
    </w:tbl>
    <w:p w:rsidR="00957679" w:rsidRDefault="00957679" w:rsidP="002422D3">
      <w:pPr>
        <w:ind w:left="360"/>
      </w:pPr>
    </w:p>
    <w:p w:rsidR="00957679" w:rsidRDefault="00957679" w:rsidP="002422D3">
      <w:pPr>
        <w:ind w:left="360"/>
      </w:pPr>
    </w:p>
    <w:p w:rsidR="00957679" w:rsidRPr="006264FB" w:rsidRDefault="00957679" w:rsidP="002422D3">
      <w:pPr>
        <w:ind w:left="360"/>
      </w:pPr>
    </w:p>
    <w:p w:rsidR="00957679" w:rsidRPr="006264FB" w:rsidRDefault="00957679" w:rsidP="002422D3">
      <w:pPr>
        <w:ind w:left="360"/>
        <w:rPr>
          <w:b/>
          <w:i/>
        </w:rPr>
      </w:pPr>
      <w:r w:rsidRPr="006264FB">
        <w:rPr>
          <w:b/>
          <w:i/>
        </w:rPr>
        <w:t>b) Odhodki</w:t>
      </w:r>
    </w:p>
    <w:p w:rsidR="00957679" w:rsidRPr="006264FB" w:rsidRDefault="00957679" w:rsidP="002422D3">
      <w:pPr>
        <w:ind w:left="360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98"/>
        <w:gridCol w:w="2873"/>
        <w:gridCol w:w="1809"/>
      </w:tblGrid>
      <w:tr w:rsidR="00957679" w:rsidRPr="006264FB" w:rsidTr="00580AFA">
        <w:tc>
          <w:tcPr>
            <w:tcW w:w="4498" w:type="dxa"/>
          </w:tcPr>
          <w:p w:rsidR="00957679" w:rsidRPr="006264FB" w:rsidRDefault="00957679" w:rsidP="00B44FEF">
            <w:pPr>
              <w:rPr>
                <w:b/>
                <w:i/>
              </w:rPr>
            </w:pPr>
          </w:p>
          <w:p w:rsidR="00957679" w:rsidRPr="006264FB" w:rsidRDefault="00957679" w:rsidP="00B44FEF">
            <w:pPr>
              <w:rPr>
                <w:b/>
                <w:i/>
              </w:rPr>
            </w:pPr>
            <w:r w:rsidRPr="006264FB">
              <w:rPr>
                <w:b/>
                <w:i/>
              </w:rPr>
              <w:t xml:space="preserve">   SKUPNI ODHODKI</w:t>
            </w:r>
          </w:p>
        </w:tc>
        <w:tc>
          <w:tcPr>
            <w:tcW w:w="2873" w:type="dxa"/>
          </w:tcPr>
          <w:p w:rsidR="00957679" w:rsidRPr="006264FB" w:rsidRDefault="00957679" w:rsidP="00B44FEF">
            <w:pPr>
              <w:rPr>
                <w:b/>
                <w:i/>
              </w:rPr>
            </w:pPr>
          </w:p>
          <w:p w:rsidR="00957679" w:rsidRPr="006264FB" w:rsidRDefault="00957679" w:rsidP="00B44FEF">
            <w:pPr>
              <w:rPr>
                <w:b/>
                <w:i/>
              </w:rPr>
            </w:pPr>
            <w:r w:rsidRPr="006264FB">
              <w:rPr>
                <w:b/>
                <w:i/>
              </w:rPr>
              <w:t>ODHODKI V €</w:t>
            </w:r>
          </w:p>
        </w:tc>
        <w:tc>
          <w:tcPr>
            <w:tcW w:w="1809" w:type="dxa"/>
          </w:tcPr>
          <w:p w:rsidR="00957679" w:rsidRPr="006264FB" w:rsidRDefault="00957679" w:rsidP="00B44FEF">
            <w:pPr>
              <w:rPr>
                <w:b/>
              </w:rPr>
            </w:pPr>
          </w:p>
          <w:p w:rsidR="00957679" w:rsidRPr="006264FB" w:rsidRDefault="00957679" w:rsidP="00B44FEF">
            <w:pPr>
              <w:rPr>
                <w:b/>
                <w:i/>
                <w:lang w:val="de-DE"/>
              </w:rPr>
            </w:pPr>
            <w:r w:rsidRPr="006264FB">
              <w:rPr>
                <w:b/>
                <w:i/>
              </w:rPr>
              <w:t xml:space="preserve">  </w:t>
            </w:r>
            <w:r w:rsidRPr="006264FB">
              <w:rPr>
                <w:b/>
                <w:i/>
                <w:lang w:val="de-DE"/>
              </w:rPr>
              <w:t>V %</w:t>
            </w:r>
          </w:p>
        </w:tc>
      </w:tr>
      <w:tr w:rsidR="00957679" w:rsidRPr="006264FB" w:rsidTr="00580AFA">
        <w:tc>
          <w:tcPr>
            <w:tcW w:w="4498" w:type="dxa"/>
          </w:tcPr>
          <w:p w:rsidR="00957679" w:rsidRPr="003479BF" w:rsidRDefault="00957679" w:rsidP="00B44FEF">
            <w:pPr>
              <w:rPr>
                <w:b/>
              </w:rPr>
            </w:pPr>
            <w:r w:rsidRPr="003479BF">
              <w:rPr>
                <w:b/>
              </w:rPr>
              <w:t xml:space="preserve">1. Stroški dela  redno zaposlenih – </w:t>
            </w:r>
            <w:r w:rsidRPr="003479BF">
              <w:t>plače, prispevki  delodajalcev za socialno varnost ter drugi izdatki za redno zaposlene.</w:t>
            </w:r>
          </w:p>
        </w:tc>
        <w:tc>
          <w:tcPr>
            <w:tcW w:w="2873" w:type="dxa"/>
          </w:tcPr>
          <w:p w:rsidR="00957679" w:rsidRPr="003479BF" w:rsidRDefault="00957679" w:rsidP="00B44FEF">
            <w:pPr>
              <w:rPr>
                <w:b/>
              </w:rPr>
            </w:pPr>
          </w:p>
        </w:tc>
        <w:tc>
          <w:tcPr>
            <w:tcW w:w="1809" w:type="dxa"/>
          </w:tcPr>
          <w:p w:rsidR="00957679" w:rsidRPr="003479BF" w:rsidRDefault="00957679" w:rsidP="00B44FEF">
            <w:pPr>
              <w:rPr>
                <w:b/>
              </w:rPr>
            </w:pPr>
          </w:p>
        </w:tc>
      </w:tr>
      <w:tr w:rsidR="00957679" w:rsidRPr="006264FB" w:rsidTr="00580AFA">
        <w:tc>
          <w:tcPr>
            <w:tcW w:w="4498" w:type="dxa"/>
          </w:tcPr>
          <w:p w:rsidR="00957679" w:rsidRPr="003479BF" w:rsidRDefault="00957679" w:rsidP="00B44FEF">
            <w:r w:rsidRPr="003479BF">
              <w:rPr>
                <w:b/>
              </w:rPr>
              <w:t xml:space="preserve">2. Stroški dela izven redne zaposlitve – </w:t>
            </w:r>
            <w:r w:rsidRPr="003479BF">
              <w:t>plačilo vseh oblik dela izven zaposlitve, tudi morebitne nagrade prostovoljcem.</w:t>
            </w:r>
          </w:p>
        </w:tc>
        <w:tc>
          <w:tcPr>
            <w:tcW w:w="2873" w:type="dxa"/>
          </w:tcPr>
          <w:p w:rsidR="00957679" w:rsidRPr="003479BF" w:rsidRDefault="00957679" w:rsidP="00B44FEF">
            <w:pPr>
              <w:rPr>
                <w:b/>
              </w:rPr>
            </w:pPr>
          </w:p>
        </w:tc>
        <w:tc>
          <w:tcPr>
            <w:tcW w:w="1809" w:type="dxa"/>
          </w:tcPr>
          <w:p w:rsidR="00957679" w:rsidRPr="003479BF" w:rsidRDefault="00957679" w:rsidP="00B44FEF">
            <w:pPr>
              <w:rPr>
                <w:b/>
              </w:rPr>
            </w:pPr>
          </w:p>
        </w:tc>
      </w:tr>
      <w:tr w:rsidR="00957679" w:rsidRPr="006264FB" w:rsidTr="00580AFA">
        <w:trPr>
          <w:cantSplit/>
          <w:trHeight w:val="680"/>
        </w:trPr>
        <w:tc>
          <w:tcPr>
            <w:tcW w:w="4498" w:type="dxa"/>
            <w:vMerge w:val="restart"/>
          </w:tcPr>
          <w:p w:rsidR="00957679" w:rsidRPr="00580AFA" w:rsidRDefault="00957679" w:rsidP="00B44FEF">
            <w:r w:rsidRPr="006264FB">
              <w:rPr>
                <w:b/>
              </w:rPr>
              <w:t xml:space="preserve">3. Materialni stroški: </w:t>
            </w:r>
            <w:r w:rsidRPr="006264FB">
              <w:t>(navedite)</w:t>
            </w:r>
          </w:p>
          <w:p w:rsidR="00957679" w:rsidRPr="006264FB" w:rsidRDefault="00957679" w:rsidP="00B44FEF">
            <w:r w:rsidRPr="006264FB">
              <w:t xml:space="preserve">- drugi stroški prostora </w:t>
            </w:r>
          </w:p>
          <w:p w:rsidR="00957679" w:rsidRPr="006264FB" w:rsidRDefault="00957679" w:rsidP="00B44FEF">
            <w:r w:rsidRPr="006264FB">
              <w:t xml:space="preserve">- stroški administracije (PTT storitve, </w:t>
            </w:r>
          </w:p>
          <w:p w:rsidR="00957679" w:rsidRPr="006264FB" w:rsidRDefault="00957679" w:rsidP="00B44FEF">
            <w:r w:rsidRPr="006264FB">
              <w:t xml:space="preserve">   pisarniški  material)</w:t>
            </w:r>
          </w:p>
        </w:tc>
        <w:tc>
          <w:tcPr>
            <w:tcW w:w="2873" w:type="dxa"/>
          </w:tcPr>
          <w:p w:rsidR="00957679" w:rsidRPr="006264FB" w:rsidRDefault="00957679" w:rsidP="00B44FEF">
            <w:pPr>
              <w:rPr>
                <w:b/>
              </w:rPr>
            </w:pPr>
          </w:p>
        </w:tc>
        <w:tc>
          <w:tcPr>
            <w:tcW w:w="1809" w:type="dxa"/>
            <w:vMerge w:val="restart"/>
          </w:tcPr>
          <w:p w:rsidR="00957679" w:rsidRPr="006264FB" w:rsidRDefault="00957679" w:rsidP="00B44FEF">
            <w:pPr>
              <w:rPr>
                <w:b/>
              </w:rPr>
            </w:pPr>
          </w:p>
        </w:tc>
      </w:tr>
      <w:tr w:rsidR="00957679" w:rsidRPr="006264FB" w:rsidTr="00580AFA">
        <w:trPr>
          <w:cantSplit/>
          <w:trHeight w:val="475"/>
        </w:trPr>
        <w:tc>
          <w:tcPr>
            <w:tcW w:w="4498" w:type="dxa"/>
            <w:vMerge/>
          </w:tcPr>
          <w:p w:rsidR="00957679" w:rsidRPr="006264FB" w:rsidRDefault="00957679" w:rsidP="00B44FEF">
            <w:pPr>
              <w:rPr>
                <w:b/>
              </w:rPr>
            </w:pPr>
          </w:p>
        </w:tc>
        <w:tc>
          <w:tcPr>
            <w:tcW w:w="2873" w:type="dxa"/>
          </w:tcPr>
          <w:p w:rsidR="00957679" w:rsidRPr="006264FB" w:rsidRDefault="00957679" w:rsidP="00B44FEF">
            <w:pPr>
              <w:rPr>
                <w:b/>
              </w:rPr>
            </w:pPr>
          </w:p>
        </w:tc>
        <w:tc>
          <w:tcPr>
            <w:tcW w:w="1809" w:type="dxa"/>
            <w:vMerge/>
          </w:tcPr>
          <w:p w:rsidR="00957679" w:rsidRPr="006264FB" w:rsidRDefault="00957679" w:rsidP="00B44FEF">
            <w:pPr>
              <w:rPr>
                <w:b/>
              </w:rPr>
            </w:pPr>
          </w:p>
        </w:tc>
      </w:tr>
      <w:tr w:rsidR="00957679" w:rsidRPr="006264FB" w:rsidTr="00580AFA">
        <w:trPr>
          <w:trHeight w:val="506"/>
        </w:trPr>
        <w:tc>
          <w:tcPr>
            <w:tcW w:w="4498" w:type="dxa"/>
          </w:tcPr>
          <w:p w:rsidR="00957679" w:rsidRPr="006264FB" w:rsidRDefault="00957679" w:rsidP="00B44FEF">
            <w:r w:rsidRPr="006264FB">
              <w:rPr>
                <w:b/>
              </w:rPr>
              <w:t xml:space="preserve">4. Drugo  </w:t>
            </w:r>
            <w:r w:rsidRPr="006264FB">
              <w:t>(navedite):</w:t>
            </w:r>
          </w:p>
          <w:p w:rsidR="00957679" w:rsidRPr="006264FB" w:rsidRDefault="00957679" w:rsidP="00B44FEF">
            <w:pPr>
              <w:rPr>
                <w:b/>
              </w:rPr>
            </w:pPr>
          </w:p>
          <w:p w:rsidR="00957679" w:rsidRPr="006264FB" w:rsidRDefault="00957679" w:rsidP="00B44FEF">
            <w:pPr>
              <w:rPr>
                <w:b/>
              </w:rPr>
            </w:pPr>
          </w:p>
          <w:p w:rsidR="00957679" w:rsidRPr="006264FB" w:rsidRDefault="00957679" w:rsidP="00B44FEF">
            <w:pPr>
              <w:rPr>
                <w:b/>
              </w:rPr>
            </w:pPr>
          </w:p>
        </w:tc>
        <w:tc>
          <w:tcPr>
            <w:tcW w:w="2873" w:type="dxa"/>
          </w:tcPr>
          <w:p w:rsidR="00957679" w:rsidRPr="006264FB" w:rsidRDefault="00957679" w:rsidP="00B44FEF">
            <w:pPr>
              <w:rPr>
                <w:b/>
              </w:rPr>
            </w:pPr>
          </w:p>
          <w:p w:rsidR="00957679" w:rsidRPr="006264FB" w:rsidRDefault="00957679" w:rsidP="00B44FEF">
            <w:pPr>
              <w:rPr>
                <w:b/>
              </w:rPr>
            </w:pPr>
          </w:p>
          <w:p w:rsidR="00957679" w:rsidRPr="006264FB" w:rsidRDefault="00957679" w:rsidP="00B44FEF">
            <w:pPr>
              <w:rPr>
                <w:b/>
              </w:rPr>
            </w:pPr>
          </w:p>
        </w:tc>
        <w:tc>
          <w:tcPr>
            <w:tcW w:w="1809" w:type="dxa"/>
          </w:tcPr>
          <w:p w:rsidR="00957679" w:rsidRPr="006264FB" w:rsidRDefault="00957679" w:rsidP="00B44FEF">
            <w:pPr>
              <w:rPr>
                <w:b/>
              </w:rPr>
            </w:pPr>
          </w:p>
        </w:tc>
      </w:tr>
      <w:tr w:rsidR="00957679" w:rsidRPr="006264FB" w:rsidTr="00580AFA">
        <w:trPr>
          <w:trHeight w:val="653"/>
        </w:trPr>
        <w:tc>
          <w:tcPr>
            <w:tcW w:w="4498" w:type="dxa"/>
          </w:tcPr>
          <w:p w:rsidR="00957679" w:rsidRPr="006264FB" w:rsidRDefault="00957679" w:rsidP="00B44FEF">
            <w:pPr>
              <w:rPr>
                <w:b/>
              </w:rPr>
            </w:pPr>
          </w:p>
          <w:p w:rsidR="00957679" w:rsidRPr="006264FB" w:rsidRDefault="00957679" w:rsidP="00B44FEF">
            <w:pPr>
              <w:rPr>
                <w:b/>
              </w:rPr>
            </w:pPr>
            <w:r w:rsidRPr="006264FB">
              <w:rPr>
                <w:b/>
              </w:rPr>
              <w:t>SKUPAJ:</w:t>
            </w:r>
          </w:p>
        </w:tc>
        <w:tc>
          <w:tcPr>
            <w:tcW w:w="2873" w:type="dxa"/>
          </w:tcPr>
          <w:p w:rsidR="00957679" w:rsidRPr="006264FB" w:rsidRDefault="00957679" w:rsidP="00B44FEF">
            <w:pPr>
              <w:rPr>
                <w:b/>
              </w:rPr>
            </w:pPr>
          </w:p>
        </w:tc>
        <w:tc>
          <w:tcPr>
            <w:tcW w:w="1809" w:type="dxa"/>
          </w:tcPr>
          <w:p w:rsidR="00957679" w:rsidRPr="006264FB" w:rsidRDefault="00957679" w:rsidP="00B44FEF">
            <w:pPr>
              <w:rPr>
                <w:b/>
              </w:rPr>
            </w:pPr>
          </w:p>
        </w:tc>
      </w:tr>
    </w:tbl>
    <w:p w:rsidR="00957679" w:rsidRPr="006264FB" w:rsidRDefault="00957679" w:rsidP="002422D3">
      <w:pPr>
        <w:rPr>
          <w:b/>
        </w:rPr>
      </w:pPr>
    </w:p>
    <w:p w:rsidR="00957679" w:rsidRPr="006264FB" w:rsidRDefault="00957679" w:rsidP="002422D3">
      <w:pPr>
        <w:ind w:left="360"/>
      </w:pPr>
      <w:r w:rsidRPr="006264FB">
        <w:t>Datum:                                                             Žig                           Podpis odgovorne osebe:</w:t>
      </w:r>
    </w:p>
    <w:p w:rsidR="00957679" w:rsidRPr="006264FB" w:rsidRDefault="00957679" w:rsidP="002422D3">
      <w:pPr>
        <w:ind w:left="360"/>
      </w:pPr>
    </w:p>
    <w:p w:rsidR="00957679" w:rsidRPr="006264FB" w:rsidRDefault="00957679" w:rsidP="002422D3">
      <w:pPr>
        <w:rPr>
          <w:rFonts w:cs="Tahoma"/>
        </w:rPr>
      </w:pPr>
      <w:r w:rsidRPr="006264FB">
        <w:t>____________________                                                        ___________________________</w:t>
      </w:r>
    </w:p>
    <w:p w:rsidR="00957679" w:rsidRPr="006264FB" w:rsidRDefault="00957679" w:rsidP="002422D3">
      <w:pPr>
        <w:rPr>
          <w:rFonts w:cs="Tahoma"/>
        </w:rPr>
      </w:pPr>
    </w:p>
    <w:p w:rsidR="00957679" w:rsidRPr="006264FB" w:rsidRDefault="00957679" w:rsidP="002422D3"/>
    <w:p w:rsidR="00957679" w:rsidRPr="006264FB" w:rsidRDefault="00957679"/>
    <w:sectPr w:rsidR="00957679" w:rsidRPr="006264FB" w:rsidSect="00B44FEF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679" w:rsidRDefault="00957679">
      <w:r>
        <w:separator/>
      </w:r>
    </w:p>
  </w:endnote>
  <w:endnote w:type="continuationSeparator" w:id="0">
    <w:p w:rsidR="00957679" w:rsidRDefault="009576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679" w:rsidRDefault="00957679" w:rsidP="00580AFA">
    <w:pPr>
      <w:pStyle w:val="Footer"/>
      <w:jc w:val="right"/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 PAGE </w:instrText>
    </w:r>
    <w:r>
      <w:rPr>
        <w:rStyle w:val="PageNumber"/>
        <w:rFonts w:cs="Arial"/>
      </w:rPr>
      <w:fldChar w:fldCharType="separate"/>
    </w:r>
    <w:r>
      <w:rPr>
        <w:rStyle w:val="PageNumber"/>
        <w:rFonts w:cs="Arial"/>
        <w:noProof/>
      </w:rPr>
      <w:t>10</w:t>
    </w:r>
    <w:r>
      <w:rPr>
        <w:rStyle w:val="PageNumber"/>
        <w:rFonts w:cs="Arial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679" w:rsidRDefault="00957679">
      <w:r>
        <w:separator/>
      </w:r>
    </w:p>
  </w:footnote>
  <w:footnote w:type="continuationSeparator" w:id="0">
    <w:p w:rsidR="00957679" w:rsidRDefault="009576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4" w:type="dxa"/>
      <w:tblInd w:w="108" w:type="dxa"/>
      <w:tblBorders>
        <w:bottom w:val="single" w:sz="4" w:space="0" w:color="auto"/>
      </w:tblBorders>
      <w:tblLayout w:type="fixed"/>
      <w:tblLook w:val="00A0"/>
    </w:tblPr>
    <w:tblGrid>
      <w:gridCol w:w="1418"/>
      <w:gridCol w:w="2693"/>
      <w:gridCol w:w="5103"/>
    </w:tblGrid>
    <w:tr w:rsidR="00957679" w:rsidTr="00B622A9">
      <w:tc>
        <w:tcPr>
          <w:tcW w:w="1418" w:type="dxa"/>
          <w:tcBorders>
            <w:bottom w:val="single" w:sz="4" w:space="0" w:color="auto"/>
          </w:tcBorders>
        </w:tcPr>
        <w:p w:rsidR="00957679" w:rsidRDefault="00957679" w:rsidP="00B622A9">
          <w:pPr>
            <w:pStyle w:val="Header"/>
            <w:ind w:left="-108"/>
            <w:jc w:val="center"/>
            <w:rPr>
              <w:noProof/>
            </w:rPr>
          </w:pPr>
          <w:r w:rsidRPr="001D27F5">
            <w:rPr>
              <w:noProof/>
              <w:lang w:val="en-US" w:eastAsia="en-US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1026" type="#_x0000_t75" style="width:63pt;height:69pt;visibility:visible">
                <v:imagedata r:id="rId1" o:title="" croptop="1335f" cropbottom="1699f" cropright="3801f"/>
              </v:shape>
            </w:pict>
          </w:r>
        </w:p>
      </w:tc>
      <w:tc>
        <w:tcPr>
          <w:tcW w:w="2693" w:type="dxa"/>
          <w:tcBorders>
            <w:bottom w:val="single" w:sz="4" w:space="0" w:color="auto"/>
          </w:tcBorders>
        </w:tcPr>
        <w:p w:rsidR="00957679" w:rsidRPr="00BE603C" w:rsidRDefault="00957679" w:rsidP="00B622A9">
          <w:pPr>
            <w:pStyle w:val="Header"/>
            <w:rPr>
              <w:b/>
              <w:noProof/>
              <w:sz w:val="6"/>
              <w:szCs w:val="6"/>
            </w:rPr>
          </w:pPr>
        </w:p>
        <w:p w:rsidR="00957679" w:rsidRPr="00BE603C" w:rsidRDefault="00957679" w:rsidP="00B622A9">
          <w:pPr>
            <w:pStyle w:val="Header"/>
            <w:rPr>
              <w:b/>
              <w:noProof/>
            </w:rPr>
          </w:pPr>
          <w:r w:rsidRPr="00BE603C">
            <w:rPr>
              <w:b/>
              <w:noProof/>
            </w:rPr>
            <w:t>OBČINA KOBILJE</w:t>
          </w:r>
        </w:p>
        <w:p w:rsidR="00957679" w:rsidRPr="00BE603C" w:rsidRDefault="00957679" w:rsidP="00B622A9">
          <w:pPr>
            <w:pStyle w:val="Header"/>
            <w:rPr>
              <w:noProof/>
              <w:sz w:val="20"/>
              <w:szCs w:val="20"/>
            </w:rPr>
          </w:pPr>
          <w:r>
            <w:rPr>
              <w:noProof/>
              <w:sz w:val="20"/>
              <w:szCs w:val="20"/>
            </w:rPr>
            <w:t>Kobilje 56</w:t>
          </w:r>
        </w:p>
        <w:p w:rsidR="00957679" w:rsidRPr="00BE603C" w:rsidRDefault="00957679" w:rsidP="00B622A9">
          <w:pPr>
            <w:pStyle w:val="Header"/>
            <w:rPr>
              <w:noProof/>
              <w:sz w:val="20"/>
              <w:szCs w:val="20"/>
            </w:rPr>
          </w:pPr>
          <w:r w:rsidRPr="00BE603C">
            <w:rPr>
              <w:noProof/>
              <w:sz w:val="20"/>
              <w:szCs w:val="20"/>
            </w:rPr>
            <w:t>9227 Kobilje</w:t>
          </w:r>
        </w:p>
        <w:p w:rsidR="00957679" w:rsidRPr="00BE603C" w:rsidRDefault="00957679" w:rsidP="00B622A9">
          <w:pPr>
            <w:pStyle w:val="Header"/>
            <w:rPr>
              <w:noProof/>
              <w:sz w:val="20"/>
              <w:szCs w:val="20"/>
            </w:rPr>
          </w:pPr>
          <w:r w:rsidRPr="00BE603C">
            <w:rPr>
              <w:noProof/>
              <w:sz w:val="20"/>
              <w:szCs w:val="20"/>
            </w:rPr>
            <w:t>Telefon: +386 2 579 92 20</w:t>
          </w:r>
        </w:p>
        <w:p w:rsidR="00957679" w:rsidRPr="00BE603C" w:rsidRDefault="00957679" w:rsidP="00B622A9">
          <w:pPr>
            <w:pStyle w:val="Header"/>
            <w:rPr>
              <w:noProof/>
              <w:sz w:val="20"/>
              <w:szCs w:val="20"/>
            </w:rPr>
          </w:pPr>
          <w:r w:rsidRPr="00BE603C">
            <w:rPr>
              <w:noProof/>
              <w:sz w:val="20"/>
              <w:szCs w:val="20"/>
            </w:rPr>
            <w:t xml:space="preserve">Telefax: +386 </w:t>
          </w:r>
          <w:r>
            <w:rPr>
              <w:noProof/>
              <w:sz w:val="20"/>
              <w:szCs w:val="20"/>
            </w:rPr>
            <w:t xml:space="preserve">8 387 13 90 </w:t>
          </w:r>
        </w:p>
        <w:p w:rsidR="00957679" w:rsidRPr="002261B3" w:rsidRDefault="00957679" w:rsidP="00B622A9">
          <w:pPr>
            <w:pStyle w:val="Header"/>
            <w:rPr>
              <w:noProof/>
            </w:rPr>
          </w:pPr>
          <w:r w:rsidRPr="00BE603C">
            <w:rPr>
              <w:noProof/>
              <w:sz w:val="20"/>
              <w:szCs w:val="20"/>
            </w:rPr>
            <w:t xml:space="preserve">E-mail: </w:t>
          </w:r>
          <w:hyperlink r:id="rId2" w:history="1">
            <w:r w:rsidRPr="00BE603C">
              <w:rPr>
                <w:rStyle w:val="Hyperlink"/>
                <w:noProof/>
                <w:sz w:val="20"/>
                <w:szCs w:val="20"/>
              </w:rPr>
              <w:t>obcina@kobilje.si</w:t>
            </w:r>
          </w:hyperlink>
          <w:r w:rsidRPr="00BE603C">
            <w:rPr>
              <w:noProof/>
              <w:sz w:val="20"/>
              <w:szCs w:val="20"/>
            </w:rPr>
            <w:t xml:space="preserve"> </w:t>
          </w: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:rsidR="00957679" w:rsidRPr="00D849DC" w:rsidRDefault="00957679" w:rsidP="00B622A9">
          <w:pPr>
            <w:pStyle w:val="Header"/>
            <w:tabs>
              <w:tab w:val="clear" w:pos="4536"/>
            </w:tabs>
            <w:jc w:val="right"/>
            <w:rPr>
              <w:noProof/>
              <w:sz w:val="16"/>
              <w:szCs w:val="16"/>
            </w:rPr>
          </w:pPr>
        </w:p>
        <w:p w:rsidR="00957679" w:rsidRDefault="00957679" w:rsidP="00B622A9">
          <w:pPr>
            <w:pStyle w:val="Header"/>
            <w:tabs>
              <w:tab w:val="clear" w:pos="4536"/>
            </w:tabs>
            <w:jc w:val="right"/>
            <w:rPr>
              <w:noProof/>
            </w:rPr>
          </w:pPr>
        </w:p>
      </w:tc>
    </w:tr>
  </w:tbl>
  <w:p w:rsidR="00957679" w:rsidRDefault="00957679" w:rsidP="005D762F">
    <w:pPr>
      <w:pStyle w:val="Header"/>
      <w:tabs>
        <w:tab w:val="clear" w:pos="4536"/>
        <w:tab w:val="clear" w:pos="9072"/>
        <w:tab w:val="left" w:pos="308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65C"/>
    <w:multiLevelType w:val="hybridMultilevel"/>
    <w:tmpl w:val="17209B4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E00DA8"/>
    <w:multiLevelType w:val="hybridMultilevel"/>
    <w:tmpl w:val="312E3154"/>
    <w:lvl w:ilvl="0" w:tplc="4BE617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4766E0"/>
    <w:multiLevelType w:val="hybridMultilevel"/>
    <w:tmpl w:val="EED2924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167F75"/>
    <w:multiLevelType w:val="singleLevel"/>
    <w:tmpl w:val="309ADB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</w:abstractNum>
  <w:abstractNum w:abstractNumId="4">
    <w:nsid w:val="0F4C797F"/>
    <w:multiLevelType w:val="hybridMultilevel"/>
    <w:tmpl w:val="8FF4FC2E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3142281"/>
    <w:multiLevelType w:val="hybridMultilevel"/>
    <w:tmpl w:val="AE98695E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B106D40"/>
    <w:multiLevelType w:val="hybridMultilevel"/>
    <w:tmpl w:val="0E3C542A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CEF76BE"/>
    <w:multiLevelType w:val="hybridMultilevel"/>
    <w:tmpl w:val="F822FBC8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0DE02F7"/>
    <w:multiLevelType w:val="hybridMultilevel"/>
    <w:tmpl w:val="CCDC89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C7648D2"/>
    <w:multiLevelType w:val="hybridMultilevel"/>
    <w:tmpl w:val="D0BC4A36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B25686"/>
    <w:multiLevelType w:val="hybridMultilevel"/>
    <w:tmpl w:val="41A60BC0"/>
    <w:lvl w:ilvl="0" w:tplc="4BE6177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ED47B1"/>
    <w:multiLevelType w:val="hybridMultilevel"/>
    <w:tmpl w:val="D0BC4A36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A990783"/>
    <w:multiLevelType w:val="hybridMultilevel"/>
    <w:tmpl w:val="7200C3B0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B71013F"/>
    <w:multiLevelType w:val="hybridMultilevel"/>
    <w:tmpl w:val="10CA95A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D8448F"/>
    <w:multiLevelType w:val="hybridMultilevel"/>
    <w:tmpl w:val="61A0B92C"/>
    <w:lvl w:ilvl="0" w:tplc="8C503D12">
      <w:start w:val="1"/>
      <w:numFmt w:val="decimal"/>
      <w:lvlText w:val="%1."/>
      <w:lvlJc w:val="left"/>
      <w:pPr>
        <w:ind w:left="568" w:hanging="4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5">
    <w:nsid w:val="50843158"/>
    <w:multiLevelType w:val="multilevel"/>
    <w:tmpl w:val="7200C3B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6455216"/>
    <w:multiLevelType w:val="hybridMultilevel"/>
    <w:tmpl w:val="9E8E5E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8B60E92"/>
    <w:multiLevelType w:val="hybridMultilevel"/>
    <w:tmpl w:val="53E63148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A470CA4"/>
    <w:multiLevelType w:val="multilevel"/>
    <w:tmpl w:val="7200C3B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1024C42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68DF1179"/>
    <w:multiLevelType w:val="hybridMultilevel"/>
    <w:tmpl w:val="2AE87860"/>
    <w:lvl w:ilvl="0" w:tplc="309ADB3A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</w:num>
  <w:num w:numId="2">
    <w:abstractNumId w:val="19"/>
  </w:num>
  <w:num w:numId="3">
    <w:abstractNumId w:val="1"/>
  </w:num>
  <w:num w:numId="4">
    <w:abstractNumId w:val="0"/>
  </w:num>
  <w:num w:numId="5">
    <w:abstractNumId w:val="2"/>
  </w:num>
  <w:num w:numId="6">
    <w:abstractNumId w:val="13"/>
  </w:num>
  <w:num w:numId="7">
    <w:abstractNumId w:val="9"/>
  </w:num>
  <w:num w:numId="8">
    <w:abstractNumId w:val="5"/>
  </w:num>
  <w:num w:numId="9">
    <w:abstractNumId w:val="17"/>
  </w:num>
  <w:num w:numId="10">
    <w:abstractNumId w:val="6"/>
  </w:num>
  <w:num w:numId="11">
    <w:abstractNumId w:val="20"/>
  </w:num>
  <w:num w:numId="12">
    <w:abstractNumId w:val="4"/>
  </w:num>
  <w:num w:numId="13">
    <w:abstractNumId w:val="8"/>
  </w:num>
  <w:num w:numId="14">
    <w:abstractNumId w:val="18"/>
  </w:num>
  <w:num w:numId="15">
    <w:abstractNumId w:val="15"/>
  </w:num>
  <w:num w:numId="16">
    <w:abstractNumId w:val="7"/>
  </w:num>
  <w:num w:numId="17">
    <w:abstractNumId w:val="12"/>
  </w:num>
  <w:num w:numId="18">
    <w:abstractNumId w:val="10"/>
  </w:num>
  <w:num w:numId="19">
    <w:abstractNumId w:val="11"/>
  </w:num>
  <w:num w:numId="20">
    <w:abstractNumId w:val="16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22D3"/>
    <w:rsid w:val="00002E29"/>
    <w:rsid w:val="00026106"/>
    <w:rsid w:val="00044CDE"/>
    <w:rsid w:val="00045B56"/>
    <w:rsid w:val="00052D8A"/>
    <w:rsid w:val="000B3E69"/>
    <w:rsid w:val="000C77D6"/>
    <w:rsid w:val="000D4AEB"/>
    <w:rsid w:val="000F71E9"/>
    <w:rsid w:val="00106E2E"/>
    <w:rsid w:val="00132EE0"/>
    <w:rsid w:val="001D27F5"/>
    <w:rsid w:val="001E0002"/>
    <w:rsid w:val="001E6B97"/>
    <w:rsid w:val="002261B3"/>
    <w:rsid w:val="002422D3"/>
    <w:rsid w:val="00283B7B"/>
    <w:rsid w:val="002A1EB4"/>
    <w:rsid w:val="002A3B01"/>
    <w:rsid w:val="002D4052"/>
    <w:rsid w:val="002F4697"/>
    <w:rsid w:val="00303B3F"/>
    <w:rsid w:val="003479BF"/>
    <w:rsid w:val="0036081B"/>
    <w:rsid w:val="00373A48"/>
    <w:rsid w:val="00374895"/>
    <w:rsid w:val="00375C54"/>
    <w:rsid w:val="003A7AF9"/>
    <w:rsid w:val="003C4D5B"/>
    <w:rsid w:val="003E6A92"/>
    <w:rsid w:val="004348D7"/>
    <w:rsid w:val="0046209B"/>
    <w:rsid w:val="00464276"/>
    <w:rsid w:val="00487AF4"/>
    <w:rsid w:val="004A11C1"/>
    <w:rsid w:val="004C5A91"/>
    <w:rsid w:val="00500798"/>
    <w:rsid w:val="00580AFA"/>
    <w:rsid w:val="005A1FCC"/>
    <w:rsid w:val="005C2948"/>
    <w:rsid w:val="005D762F"/>
    <w:rsid w:val="005F280A"/>
    <w:rsid w:val="006146F7"/>
    <w:rsid w:val="00621FFB"/>
    <w:rsid w:val="006264FB"/>
    <w:rsid w:val="00645788"/>
    <w:rsid w:val="006A1C7C"/>
    <w:rsid w:val="007068FA"/>
    <w:rsid w:val="00717D07"/>
    <w:rsid w:val="007B1603"/>
    <w:rsid w:val="007D5E72"/>
    <w:rsid w:val="008053B0"/>
    <w:rsid w:val="0081306B"/>
    <w:rsid w:val="00831CAC"/>
    <w:rsid w:val="008D20E8"/>
    <w:rsid w:val="008F2782"/>
    <w:rsid w:val="00916527"/>
    <w:rsid w:val="00943DE2"/>
    <w:rsid w:val="00957679"/>
    <w:rsid w:val="00974C50"/>
    <w:rsid w:val="00A61FFA"/>
    <w:rsid w:val="00AC03F3"/>
    <w:rsid w:val="00B44FEF"/>
    <w:rsid w:val="00B54E01"/>
    <w:rsid w:val="00B622A9"/>
    <w:rsid w:val="00B872B6"/>
    <w:rsid w:val="00B9761F"/>
    <w:rsid w:val="00BA5D30"/>
    <w:rsid w:val="00BE326B"/>
    <w:rsid w:val="00BE603C"/>
    <w:rsid w:val="00C23AD6"/>
    <w:rsid w:val="00C5336C"/>
    <w:rsid w:val="00CB18D6"/>
    <w:rsid w:val="00CB4395"/>
    <w:rsid w:val="00CE59A9"/>
    <w:rsid w:val="00CF47C0"/>
    <w:rsid w:val="00D410A6"/>
    <w:rsid w:val="00D64053"/>
    <w:rsid w:val="00D8103D"/>
    <w:rsid w:val="00D849DC"/>
    <w:rsid w:val="00DA0865"/>
    <w:rsid w:val="00DA7110"/>
    <w:rsid w:val="00E04702"/>
    <w:rsid w:val="00E25A35"/>
    <w:rsid w:val="00E401BF"/>
    <w:rsid w:val="00E40665"/>
    <w:rsid w:val="00F0425C"/>
    <w:rsid w:val="00F264FD"/>
    <w:rsid w:val="00F6558D"/>
    <w:rsid w:val="00F95050"/>
    <w:rsid w:val="00F953C6"/>
    <w:rsid w:val="00FA6CBB"/>
    <w:rsid w:val="00FC32ED"/>
    <w:rsid w:val="00FC4100"/>
    <w:rsid w:val="00FE63B4"/>
    <w:rsid w:val="00FF53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2D3"/>
    <w:rPr>
      <w:rFonts w:cs="Arial"/>
      <w:sz w:val="24"/>
      <w:szCs w:val="24"/>
      <w:lang w:val="sl-SI" w:eastAsia="sl-S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422D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422D3"/>
    <w:pPr>
      <w:keepNext/>
      <w:jc w:val="center"/>
      <w:outlineLvl w:val="3"/>
    </w:pPr>
    <w:rPr>
      <w:rFonts w:cs="Times New Roman"/>
      <w:b/>
      <w:szCs w:val="20"/>
      <w:lang w:val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422D3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2422D3"/>
    <w:rPr>
      <w:rFonts w:eastAsia="Times New Roman" w:cs="Times New Roman"/>
      <w:b/>
      <w:sz w:val="24"/>
      <w:lang w:val="en-GB" w:eastAsia="sl-SI" w:bidi="ar-SA"/>
    </w:rPr>
  </w:style>
  <w:style w:type="paragraph" w:styleId="BodyText2">
    <w:name w:val="Body Text 2"/>
    <w:basedOn w:val="Normal"/>
    <w:link w:val="BodyText2Char"/>
    <w:uiPriority w:val="99"/>
    <w:semiHidden/>
    <w:rsid w:val="002422D3"/>
    <w:rPr>
      <w:rFonts w:ascii="Tahoma" w:hAnsi="Tahoma" w:cs="Tahoma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2422D3"/>
    <w:rPr>
      <w:rFonts w:ascii="Tahoma" w:hAnsi="Tahoma" w:cs="Tahoma"/>
      <w:sz w:val="22"/>
      <w:szCs w:val="22"/>
      <w:lang w:val="sl-SI" w:eastAsia="sl-SI" w:bidi="ar-SA"/>
    </w:rPr>
  </w:style>
  <w:style w:type="character" w:styleId="Hyperlink">
    <w:name w:val="Hyperlink"/>
    <w:basedOn w:val="DefaultParagraphFont"/>
    <w:uiPriority w:val="99"/>
    <w:semiHidden/>
    <w:rsid w:val="002422D3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rsid w:val="002422D3"/>
    <w:pPr>
      <w:ind w:right="567"/>
      <w:jc w:val="center"/>
    </w:pPr>
    <w:rPr>
      <w:rFonts w:ascii="Tahoma" w:hAnsi="Tahoma" w:cs="Tahoma"/>
      <w:b/>
      <w:sz w:val="22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2422D3"/>
    <w:rPr>
      <w:rFonts w:ascii="Tahoma" w:hAnsi="Tahoma" w:cs="Tahoma"/>
      <w:b/>
      <w:sz w:val="24"/>
      <w:szCs w:val="24"/>
      <w:lang w:val="sl-SI" w:eastAsia="sl-SI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2422D3"/>
    <w:pPr>
      <w:ind w:left="3628" w:hanging="3628"/>
    </w:pPr>
    <w:rPr>
      <w:rFonts w:cs="Times New Roman"/>
      <w:b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422D3"/>
    <w:rPr>
      <w:rFonts w:eastAsia="Times New Roman" w:cs="Times New Roman"/>
      <w:b/>
      <w:sz w:val="24"/>
      <w:lang w:val="en-GB" w:eastAsia="sl-SI" w:bidi="ar-SA"/>
    </w:rPr>
  </w:style>
  <w:style w:type="paragraph" w:styleId="BodyTextIndent2">
    <w:name w:val="Body Text Indent 2"/>
    <w:basedOn w:val="Normal"/>
    <w:link w:val="BodyTextIndent2Char"/>
    <w:uiPriority w:val="99"/>
    <w:semiHidden/>
    <w:rsid w:val="002422D3"/>
    <w:pPr>
      <w:ind w:left="374"/>
    </w:pPr>
    <w:rPr>
      <w:b/>
      <w:sz w:val="22"/>
      <w:szCs w:val="22"/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2422D3"/>
    <w:rPr>
      <w:rFonts w:eastAsia="Times New Roman" w:cs="Arial"/>
      <w:b/>
      <w:sz w:val="22"/>
      <w:szCs w:val="22"/>
      <w:lang w:val="en-GB" w:eastAsia="sl-SI" w:bidi="ar-SA"/>
    </w:rPr>
  </w:style>
  <w:style w:type="table" w:styleId="TableGrid">
    <w:name w:val="Table Grid"/>
    <w:basedOn w:val="TableNormal"/>
    <w:uiPriority w:val="99"/>
    <w:rsid w:val="00B44FE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46427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410A6"/>
    <w:rPr>
      <w:rFonts w:cs="Arial"/>
      <w:sz w:val="24"/>
      <w:szCs w:val="24"/>
      <w:lang w:val="sl-SI" w:eastAsia="sl-SI"/>
    </w:rPr>
  </w:style>
  <w:style w:type="paragraph" w:styleId="Header">
    <w:name w:val="header"/>
    <w:basedOn w:val="Normal"/>
    <w:link w:val="HeaderChar"/>
    <w:uiPriority w:val="99"/>
    <w:rsid w:val="00BE32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E326B"/>
    <w:rPr>
      <w:rFonts w:eastAsia="Times New Roman" w:cs="Arial"/>
      <w:sz w:val="24"/>
      <w:szCs w:val="24"/>
      <w:lang w:val="sl-SI" w:eastAsia="sl-SI" w:bidi="ar-SA"/>
    </w:rPr>
  </w:style>
  <w:style w:type="paragraph" w:styleId="Footer">
    <w:name w:val="footer"/>
    <w:basedOn w:val="Normal"/>
    <w:link w:val="FooterChar"/>
    <w:uiPriority w:val="99"/>
    <w:rsid w:val="00BE32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410A6"/>
    <w:rPr>
      <w:rFonts w:cs="Arial"/>
      <w:sz w:val="24"/>
      <w:szCs w:val="24"/>
      <w:lang w:val="sl-SI" w:eastAsia="sl-SI"/>
    </w:rPr>
  </w:style>
  <w:style w:type="paragraph" w:customStyle="1" w:styleId="GlavaLasce">
    <w:name w:val="GlavaLasce"/>
    <w:basedOn w:val="Normal"/>
    <w:uiPriority w:val="99"/>
    <w:rsid w:val="00D8103D"/>
    <w:pPr>
      <w:jc w:val="both"/>
    </w:pPr>
    <w:rPr>
      <w:rFonts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53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10A6"/>
    <w:rPr>
      <w:rFonts w:cs="Arial"/>
      <w:sz w:val="2"/>
      <w:lang w:val="sl-SI" w:eastAsia="sl-SI"/>
    </w:rPr>
  </w:style>
  <w:style w:type="paragraph" w:customStyle="1" w:styleId="msolistparagraph0">
    <w:name w:val="msolistparagraph"/>
    <w:basedOn w:val="Normal"/>
    <w:uiPriority w:val="99"/>
    <w:rsid w:val="006264FB"/>
    <w:pPr>
      <w:spacing w:before="100" w:beforeAutospacing="1" w:after="100" w:afterAutospacing="1"/>
    </w:pPr>
    <w:rPr>
      <w:rFonts w:cs="Times New Roman"/>
    </w:rPr>
  </w:style>
  <w:style w:type="paragraph" w:styleId="ListParagraph">
    <w:name w:val="List Paragraph"/>
    <w:basedOn w:val="Normal"/>
    <w:uiPriority w:val="99"/>
    <w:qFormat/>
    <w:rsid w:val="00AC03F3"/>
    <w:pPr>
      <w:ind w:left="720"/>
      <w:contextualSpacing/>
    </w:pPr>
  </w:style>
  <w:style w:type="character" w:styleId="PageNumber">
    <w:name w:val="page number"/>
    <w:basedOn w:val="DefaultParagraphFont"/>
    <w:uiPriority w:val="99"/>
    <w:rsid w:val="00580AF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5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bilje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bcina@kobilje.si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</TotalTime>
  <Pages>13</Pages>
  <Words>2035</Words>
  <Characters>11601</Characters>
  <Application>Microsoft Office Outlook</Application>
  <DocSecurity>0</DocSecurity>
  <Lines>0</Lines>
  <Paragraphs>0</Paragraphs>
  <ScaleCrop>false</ScaleCrop>
  <Company>Microsoft Office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 Odloka o Proračunu Občine Kobilje za leto 2013 (Uradno glasilo slovenskih občin, št</dc:title>
  <dc:subject/>
  <dc:creator> </dc:creator>
  <cp:keywords/>
  <dc:description/>
  <cp:lastModifiedBy> </cp:lastModifiedBy>
  <cp:revision>4</cp:revision>
  <cp:lastPrinted>2013-05-20T05:08:00Z</cp:lastPrinted>
  <dcterms:created xsi:type="dcterms:W3CDTF">2015-03-10T11:38:00Z</dcterms:created>
  <dcterms:modified xsi:type="dcterms:W3CDTF">2015-03-11T06:43:00Z</dcterms:modified>
</cp:coreProperties>
</file>